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jpeg"/>
  <Override PartName="/word/media/image10.jpg" ContentType="image/jpe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0BCC1" w14:textId="163D52C9" w:rsidR="00330144" w:rsidRDefault="00B33D5E">
      <w:r>
        <w:rPr>
          <w:noProof/>
        </w:rPr>
        <mc:AlternateContent>
          <mc:Choice Requires="wps">
            <w:drawing>
              <wp:anchor distT="45720" distB="45720" distL="114300" distR="114300" simplePos="0" relativeHeight="251678720" behindDoc="0" locked="0" layoutInCell="1" allowOverlap="1" wp14:anchorId="7787F5A3" wp14:editId="4B51A93E">
                <wp:simplePos x="0" y="0"/>
                <wp:positionH relativeFrom="column">
                  <wp:posOffset>647700</wp:posOffset>
                </wp:positionH>
                <wp:positionV relativeFrom="paragraph">
                  <wp:posOffset>2152650</wp:posOffset>
                </wp:positionV>
                <wp:extent cx="2120265" cy="1404620"/>
                <wp:effectExtent l="0" t="0" r="0" b="6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404620"/>
                        </a:xfrm>
                        <a:prstGeom prst="rect">
                          <a:avLst/>
                        </a:prstGeom>
                        <a:noFill/>
                        <a:ln w="9525">
                          <a:noFill/>
                          <a:miter lim="800000"/>
                          <a:headEnd/>
                          <a:tailEnd/>
                        </a:ln>
                      </wps:spPr>
                      <wps:txbx>
                        <w:txbxContent>
                          <w:p w14:paraId="4C39C5C7" w14:textId="268BA950" w:rsidR="00B33D5E" w:rsidRPr="00B33D5E" w:rsidRDefault="00B33D5E" w:rsidP="00B33D5E">
                            <w:pPr>
                              <w:rPr>
                                <w:b/>
                                <w:bCs/>
                                <w:sz w:val="18"/>
                                <w:szCs w:val="16"/>
                              </w:rPr>
                            </w:pPr>
                            <w:r w:rsidRPr="00B33D5E">
                              <w:rPr>
                                <w:b/>
                                <w:bCs/>
                                <w:sz w:val="18"/>
                                <w:szCs w:val="16"/>
                              </w:rPr>
                              <w:t>https://www.facebook.com/STEM4CLIM8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7F5A3" id="_x0000_t202" coordsize="21600,21600" o:spt="202" path="m,l,21600r21600,l21600,xe">
                <v:stroke joinstyle="miter"/>
                <v:path gradientshapeok="t" o:connecttype="rect"/>
              </v:shapetype>
              <v:shape id="Text Box 2" o:spid="_x0000_s1026" type="#_x0000_t202" style="position:absolute;margin-left:51pt;margin-top:169.5pt;width:166.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" filled="f" stroked="f">
                <v:textbox style="mso-fit-shape-to-text:t">
                  <w:txbxContent>
                    <w:p w14:paraId="4C39C5C7" w14:textId="268BA950" w:rsidR="00B33D5E" w:rsidRPr="00B33D5E" w:rsidRDefault="00B33D5E" w:rsidP="00B33D5E">
                      <w:pPr>
                        <w:rPr>
                          <w:b/>
                          <w:bCs/>
                          <w:sz w:val="18"/>
                          <w:szCs w:val="16"/>
                        </w:rPr>
                      </w:pPr>
                      <w:r w:rsidRPr="00B33D5E">
                        <w:rPr>
                          <w:b/>
                          <w:bCs/>
                          <w:sz w:val="18"/>
                          <w:szCs w:val="16"/>
                        </w:rPr>
                        <w:t>https://www.facebook.com/STEM4CLIM8</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07BD5EAB" wp14:editId="11920D3E">
                <wp:simplePos x="0" y="0"/>
                <wp:positionH relativeFrom="column">
                  <wp:posOffset>542925</wp:posOffset>
                </wp:positionH>
                <wp:positionV relativeFrom="paragraph">
                  <wp:posOffset>1123950</wp:posOffset>
                </wp:positionV>
                <wp:extent cx="1714500" cy="1404620"/>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305C1CCD" w14:textId="020DDA8A" w:rsidR="00B33D5E" w:rsidRPr="00B33D5E" w:rsidRDefault="00B33D5E" w:rsidP="00B33D5E">
                            <w:pPr>
                              <w:rPr>
                                <w:b/>
                                <w:bCs/>
                                <w:sz w:val="20"/>
                                <w:szCs w:val="18"/>
                              </w:rPr>
                            </w:pPr>
                            <w:r w:rsidRPr="00B33D5E">
                              <w:rPr>
                                <w:b/>
                                <w:bCs/>
                                <w:sz w:val="20"/>
                                <w:szCs w:val="18"/>
                              </w:rPr>
                              <w:t>https://twitter.com/stem4clim8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D5EAB" id="_x0000_s1027" type="#_x0000_t202" style="position:absolute;margin-left:42.75pt;margin-top:88.5pt;width:1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" filled="f" stroked="f">
                <v:textbox style="mso-fit-shape-to-text:t">
                  <w:txbxContent>
                    <w:p w14:paraId="305C1CCD" w14:textId="020DDA8A" w:rsidR="00B33D5E" w:rsidRPr="00B33D5E" w:rsidRDefault="00B33D5E" w:rsidP="00B33D5E">
                      <w:pPr>
                        <w:rPr>
                          <w:b/>
                          <w:bCs/>
                          <w:sz w:val="20"/>
                          <w:szCs w:val="18"/>
                        </w:rPr>
                      </w:pPr>
                      <w:r w:rsidRPr="00B33D5E">
                        <w:rPr>
                          <w:b/>
                          <w:bCs/>
                          <w:sz w:val="20"/>
                          <w:szCs w:val="18"/>
                        </w:rPr>
                        <w:t>https://twitter.com/stem4clim8</w:t>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416BCBA8" wp14:editId="7CCFCE5F">
                <wp:simplePos x="0" y="0"/>
                <wp:positionH relativeFrom="column">
                  <wp:posOffset>609600</wp:posOffset>
                </wp:positionH>
                <wp:positionV relativeFrom="paragraph">
                  <wp:posOffset>3122295</wp:posOffset>
                </wp:positionV>
                <wp:extent cx="2158365" cy="1404620"/>
                <wp:effectExtent l="0" t="0" r="0" b="57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noFill/>
                        <a:ln w="9525">
                          <a:noFill/>
                          <a:miter lim="800000"/>
                          <a:headEnd/>
                          <a:tailEnd/>
                        </a:ln>
                      </wps:spPr>
                      <wps:txbx>
                        <w:txbxContent>
                          <w:p w14:paraId="56DAE1AF" w14:textId="5CA171A0" w:rsidR="00B33D5E" w:rsidRPr="00B33D5E" w:rsidRDefault="00B33D5E" w:rsidP="00B33D5E">
                            <w:pPr>
                              <w:rPr>
                                <w:b/>
                                <w:bCs/>
                                <w:sz w:val="18"/>
                                <w:szCs w:val="16"/>
                              </w:rPr>
                            </w:pPr>
                            <w:r w:rsidRPr="00B33D5E">
                              <w:rPr>
                                <w:b/>
                                <w:bCs/>
                                <w:sz w:val="18"/>
                                <w:szCs w:val="16"/>
                              </w:rPr>
                              <w:t>https://www.stem4clim8.eu/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BCBA8" id="_x0000_s1028" type="#_x0000_t202" style="position:absolute;margin-left:48pt;margin-top:245.85pt;width:169.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" filled="f" stroked="f">
                <v:textbox style="mso-fit-shape-to-text:t">
                  <w:txbxContent>
                    <w:p w14:paraId="56DAE1AF" w14:textId="5CA171A0" w:rsidR="00B33D5E" w:rsidRPr="00B33D5E" w:rsidRDefault="00B33D5E" w:rsidP="00B33D5E">
                      <w:pPr>
                        <w:rPr>
                          <w:b/>
                          <w:bCs/>
                          <w:sz w:val="18"/>
                          <w:szCs w:val="16"/>
                        </w:rPr>
                      </w:pPr>
                      <w:r w:rsidRPr="00B33D5E">
                        <w:rPr>
                          <w:b/>
                          <w:bCs/>
                          <w:sz w:val="18"/>
                          <w:szCs w:val="16"/>
                        </w:rPr>
                        <w:t>https://www.stem4clim8.eu/</w:t>
                      </w:r>
                    </w:p>
                  </w:txbxContent>
                </v:textbox>
                <w10:wrap type="square"/>
              </v:shape>
            </w:pict>
          </mc:Fallback>
        </mc:AlternateContent>
      </w:r>
      <w:r>
        <w:rPr>
          <w:noProof/>
        </w:rPr>
        <w:drawing>
          <wp:anchor distT="0" distB="0" distL="114300" distR="114300" simplePos="0" relativeHeight="251671552" behindDoc="0" locked="0" layoutInCell="1" allowOverlap="1" wp14:anchorId="3D460150" wp14:editId="1900651D">
            <wp:simplePos x="0" y="0"/>
            <wp:positionH relativeFrom="column">
              <wp:posOffset>28575</wp:posOffset>
            </wp:positionH>
            <wp:positionV relativeFrom="paragraph">
              <wp:posOffset>1038225</wp:posOffset>
            </wp:positionV>
            <wp:extent cx="552450" cy="552450"/>
            <wp:effectExtent l="0" t="0" r="0" b="0"/>
            <wp:wrapNone/>
            <wp:docPr id="32" name="Picture 32" descr="Εμφάνιση της εικόνας προέλευση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Εμφάνιση της εικόνας προέλευσης">
                      <a:hlinkClick r:id="rId10"/>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4381229C" wp14:editId="7D3AF5D5">
            <wp:simplePos x="0" y="0"/>
            <wp:positionH relativeFrom="margin">
              <wp:posOffset>19050</wp:posOffset>
            </wp:positionH>
            <wp:positionV relativeFrom="paragraph">
              <wp:posOffset>2085975</wp:posOffset>
            </wp:positionV>
            <wp:extent cx="571500" cy="571500"/>
            <wp:effectExtent l="0" t="0" r="0" b="0"/>
            <wp:wrapThrough wrapText="bothSides">
              <wp:wrapPolygon edited="0">
                <wp:start x="7200" y="720"/>
                <wp:lineTo x="3600" y="5040"/>
                <wp:lineTo x="720" y="9360"/>
                <wp:lineTo x="1440" y="13680"/>
                <wp:lineTo x="6480" y="18720"/>
                <wp:lineTo x="7200" y="20160"/>
                <wp:lineTo x="13680" y="20160"/>
                <wp:lineTo x="14400" y="18720"/>
                <wp:lineTo x="19440" y="13680"/>
                <wp:lineTo x="20160" y="10800"/>
                <wp:lineTo x="17280" y="4320"/>
                <wp:lineTo x="13680" y="720"/>
                <wp:lineTo x="7200" y="720"/>
              </wp:wrapPolygon>
            </wp:wrapThrough>
            <wp:docPr id="41" name="Picture 41"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4EC">
        <w:rPr>
          <w:rStyle w:val="PlaceholderText"/>
          <w:noProof/>
          <w:color w:val="auto"/>
        </w:rPr>
        <w:drawing>
          <wp:anchor distT="0" distB="0" distL="114300" distR="114300" simplePos="0" relativeHeight="251674624" behindDoc="0" locked="0" layoutInCell="1" allowOverlap="1" wp14:anchorId="12AB3649" wp14:editId="18B38C0A">
            <wp:simplePos x="0" y="0"/>
            <wp:positionH relativeFrom="margin">
              <wp:posOffset>66675</wp:posOffset>
            </wp:positionH>
            <wp:positionV relativeFrom="paragraph">
              <wp:posOffset>3124200</wp:posOffset>
            </wp:positionV>
            <wp:extent cx="438150" cy="438150"/>
            <wp:effectExtent l="0" t="0" r="0" b="0"/>
            <wp:wrapThrough wrapText="bothSides">
              <wp:wrapPolygon edited="0">
                <wp:start x="4696" y="0"/>
                <wp:lineTo x="0" y="3757"/>
                <wp:lineTo x="0" y="15965"/>
                <wp:lineTo x="3757" y="20661"/>
                <wp:lineTo x="16904" y="20661"/>
                <wp:lineTo x="20661" y="15026"/>
                <wp:lineTo x="20661" y="6574"/>
                <wp:lineTo x="19722" y="3757"/>
                <wp:lineTo x="15965" y="0"/>
                <wp:lineTo x="4696" y="0"/>
              </wp:wrapPolygon>
            </wp:wrapThrough>
            <wp:docPr id="42" name="Picture 4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0528" behindDoc="0" locked="0" layoutInCell="1" allowOverlap="1" wp14:anchorId="6893BC6A" wp14:editId="6EDE92FB">
                <wp:simplePos x="0" y="0"/>
                <wp:positionH relativeFrom="column">
                  <wp:posOffset>-228600</wp:posOffset>
                </wp:positionH>
                <wp:positionV relativeFrom="paragraph">
                  <wp:posOffset>15240</wp:posOffset>
                </wp:positionV>
                <wp:extent cx="2948940" cy="1404620"/>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noFill/>
                        <a:ln w="9525">
                          <a:noFill/>
                          <a:miter lim="800000"/>
                          <a:headEnd/>
                          <a:tailEnd/>
                        </a:ln>
                      </wps:spPr>
                      <wps:txbx>
                        <w:txbxContent>
                          <w:p w14:paraId="67504BD9" w14:textId="741C963F" w:rsidR="00B33D5E" w:rsidRPr="00C16E39" w:rsidRDefault="00C16E39" w:rsidP="00B33D5E">
                            <w:pPr>
                              <w:jc w:val="center"/>
                              <w:rPr>
                                <w:b/>
                                <w:bCs/>
                                <w:sz w:val="28"/>
                                <w:szCs w:val="24"/>
                                <w:lang w:val="el-GR"/>
                              </w:rPr>
                            </w:pPr>
                            <w:r>
                              <w:rPr>
                                <w:b/>
                                <w:bCs/>
                                <w:sz w:val="28"/>
                                <w:szCs w:val="24"/>
                              </w:rPr>
                              <w:t>A</w:t>
                            </w:r>
                            <w:r>
                              <w:rPr>
                                <w:b/>
                                <w:bCs/>
                                <w:sz w:val="28"/>
                                <w:szCs w:val="24"/>
                                <w:lang w:val="el-GR"/>
                              </w:rPr>
                              <w:t xml:space="preserve">κολουθήστε </w:t>
                            </w:r>
                            <w:proofErr w:type="gramStart"/>
                            <w:r>
                              <w:rPr>
                                <w:b/>
                                <w:bCs/>
                                <w:sz w:val="28"/>
                                <w:szCs w:val="24"/>
                                <w:lang w:val="el-GR"/>
                              </w:rPr>
                              <w:t>μας  στα</w:t>
                            </w:r>
                            <w:proofErr w:type="gramEnd"/>
                            <w:r>
                              <w:rPr>
                                <w:b/>
                                <w:bCs/>
                                <w:sz w:val="28"/>
                                <w:szCs w:val="24"/>
                                <w:lang w:val="el-GR"/>
                              </w:rPr>
                              <w:t xml:space="preserve"> </w:t>
                            </w:r>
                            <w:r>
                              <w:rPr>
                                <w:b/>
                                <w:bCs/>
                                <w:sz w:val="28"/>
                                <w:szCs w:val="24"/>
                              </w:rPr>
                              <w:t>social</w:t>
                            </w:r>
                            <w:r w:rsidRPr="00C16E39">
                              <w:rPr>
                                <w:b/>
                                <w:bCs/>
                                <w:sz w:val="28"/>
                                <w:szCs w:val="24"/>
                                <w:lang w:val="el-GR"/>
                              </w:rPr>
                              <w:t xml:space="preserve"> </w:t>
                            </w:r>
                            <w:r>
                              <w:rPr>
                                <w:b/>
                                <w:bCs/>
                                <w:sz w:val="28"/>
                                <w:szCs w:val="24"/>
                              </w:rPr>
                              <w:t>media</w:t>
                            </w:r>
                            <w:r w:rsidRPr="00C16E39">
                              <w:rPr>
                                <w:b/>
                                <w:bCs/>
                                <w:sz w:val="28"/>
                                <w:szCs w:val="24"/>
                                <w:lang w:val="el-GR"/>
                              </w:rPr>
                              <w:t xml:space="preserve"> </w:t>
                            </w:r>
                            <w:r>
                              <w:rPr>
                                <w:b/>
                                <w:bCs/>
                                <w:sz w:val="28"/>
                                <w:szCs w:val="24"/>
                                <w:lang w:val="el-GR"/>
                              </w:rPr>
                              <w:t>και στην επίσημη ιστοσελίδα του</w:t>
                            </w:r>
                            <w:r w:rsidRPr="00C16E39">
                              <w:rPr>
                                <w:b/>
                                <w:bCs/>
                                <w:sz w:val="28"/>
                                <w:szCs w:val="24"/>
                                <w:lang w:val="el-GR"/>
                              </w:rPr>
                              <w:t xml:space="preserve"> </w:t>
                            </w:r>
                            <w:r>
                              <w:rPr>
                                <w:b/>
                                <w:bCs/>
                                <w:sz w:val="28"/>
                                <w:szCs w:val="24"/>
                              </w:rPr>
                              <w:t>project</w:t>
                            </w:r>
                            <w:r w:rsidRPr="00C16E39">
                              <w:rPr>
                                <w:b/>
                                <w:bCs/>
                                <w:sz w:val="28"/>
                                <w:szCs w:val="24"/>
                                <w:lang w:val="el-GR"/>
                              </w:rPr>
                              <w:t>!</w:t>
                            </w:r>
                            <w:r>
                              <w:rPr>
                                <w:b/>
                                <w:bCs/>
                                <w:sz w:val="28"/>
                                <w:szCs w:val="24"/>
                                <w:lang w:val="el-G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93BC6A" id="_x0000_t202" coordsize="21600,21600" o:spt="202" path="m,l,21600r21600,l21600,xe">
                <v:stroke joinstyle="miter"/>
                <v:path gradientshapeok="t" o:connecttype="rect"/>
              </v:shapetype>
              <v:shape id="_x0000_s1029" type="#_x0000_t202" style="position:absolute;margin-left:-18pt;margin-top:1.2pt;width:232.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DN/g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" filled="f" stroked="f">
                <v:textbox style="mso-fit-shape-to-text:t">
                  <w:txbxContent>
                    <w:p w14:paraId="67504BD9" w14:textId="741C963F" w:rsidR="00B33D5E" w:rsidRPr="00C16E39" w:rsidRDefault="00C16E39" w:rsidP="00B33D5E">
                      <w:pPr>
                        <w:jc w:val="center"/>
                        <w:rPr>
                          <w:b/>
                          <w:bCs/>
                          <w:sz w:val="28"/>
                          <w:szCs w:val="24"/>
                          <w:lang w:val="el-GR"/>
                        </w:rPr>
                      </w:pPr>
                      <w:r>
                        <w:rPr>
                          <w:b/>
                          <w:bCs/>
                          <w:sz w:val="28"/>
                          <w:szCs w:val="24"/>
                        </w:rPr>
                        <w:t>A</w:t>
                      </w:r>
                      <w:r>
                        <w:rPr>
                          <w:b/>
                          <w:bCs/>
                          <w:sz w:val="28"/>
                          <w:szCs w:val="24"/>
                          <w:lang w:val="el-GR"/>
                        </w:rPr>
                        <w:t xml:space="preserve">κολουθήστε </w:t>
                      </w:r>
                      <w:proofErr w:type="gramStart"/>
                      <w:r>
                        <w:rPr>
                          <w:b/>
                          <w:bCs/>
                          <w:sz w:val="28"/>
                          <w:szCs w:val="24"/>
                          <w:lang w:val="el-GR"/>
                        </w:rPr>
                        <w:t>μας  στα</w:t>
                      </w:r>
                      <w:proofErr w:type="gramEnd"/>
                      <w:r>
                        <w:rPr>
                          <w:b/>
                          <w:bCs/>
                          <w:sz w:val="28"/>
                          <w:szCs w:val="24"/>
                          <w:lang w:val="el-GR"/>
                        </w:rPr>
                        <w:t xml:space="preserve"> </w:t>
                      </w:r>
                      <w:r>
                        <w:rPr>
                          <w:b/>
                          <w:bCs/>
                          <w:sz w:val="28"/>
                          <w:szCs w:val="24"/>
                        </w:rPr>
                        <w:t>social</w:t>
                      </w:r>
                      <w:r w:rsidRPr="00C16E39">
                        <w:rPr>
                          <w:b/>
                          <w:bCs/>
                          <w:sz w:val="28"/>
                          <w:szCs w:val="24"/>
                          <w:lang w:val="el-GR"/>
                        </w:rPr>
                        <w:t xml:space="preserve"> </w:t>
                      </w:r>
                      <w:r>
                        <w:rPr>
                          <w:b/>
                          <w:bCs/>
                          <w:sz w:val="28"/>
                          <w:szCs w:val="24"/>
                        </w:rPr>
                        <w:t>media</w:t>
                      </w:r>
                      <w:r w:rsidRPr="00C16E39">
                        <w:rPr>
                          <w:b/>
                          <w:bCs/>
                          <w:sz w:val="28"/>
                          <w:szCs w:val="24"/>
                          <w:lang w:val="el-GR"/>
                        </w:rPr>
                        <w:t xml:space="preserve"> </w:t>
                      </w:r>
                      <w:r>
                        <w:rPr>
                          <w:b/>
                          <w:bCs/>
                          <w:sz w:val="28"/>
                          <w:szCs w:val="24"/>
                          <w:lang w:val="el-GR"/>
                        </w:rPr>
                        <w:t>και στην επίσημη ιστοσελίδα του</w:t>
                      </w:r>
                      <w:r w:rsidRPr="00C16E39">
                        <w:rPr>
                          <w:b/>
                          <w:bCs/>
                          <w:sz w:val="28"/>
                          <w:szCs w:val="24"/>
                          <w:lang w:val="el-GR"/>
                        </w:rPr>
                        <w:t xml:space="preserve"> </w:t>
                      </w:r>
                      <w:r>
                        <w:rPr>
                          <w:b/>
                          <w:bCs/>
                          <w:sz w:val="28"/>
                          <w:szCs w:val="24"/>
                        </w:rPr>
                        <w:t>project</w:t>
                      </w:r>
                      <w:r w:rsidRPr="00C16E39">
                        <w:rPr>
                          <w:b/>
                          <w:bCs/>
                          <w:sz w:val="28"/>
                          <w:szCs w:val="24"/>
                          <w:lang w:val="el-GR"/>
                        </w:rPr>
                        <w:t>!</w:t>
                      </w:r>
                      <w:r>
                        <w:rPr>
                          <w:b/>
                          <w:bCs/>
                          <w:sz w:val="28"/>
                          <w:szCs w:val="24"/>
                          <w:lang w:val="el-GR"/>
                        </w:rPr>
                        <w:t xml:space="preserve"> </w:t>
                      </w:r>
                    </w:p>
                  </w:txbxContent>
                </v:textbox>
                <w10:wrap type="square"/>
              </v:shape>
            </w:pict>
          </mc:Fallback>
        </mc:AlternateContent>
      </w:r>
      <w:r>
        <w:rPr>
          <w:noProof/>
        </w:rPr>
        <w:drawing>
          <wp:anchor distT="0" distB="0" distL="114300" distR="114300" simplePos="0" relativeHeight="251661312" behindDoc="0" locked="0" layoutInCell="1" allowOverlap="1" wp14:anchorId="57A3E138" wp14:editId="100DF0B3">
            <wp:simplePos x="0" y="0"/>
            <wp:positionH relativeFrom="column">
              <wp:posOffset>3214370</wp:posOffset>
            </wp:positionH>
            <wp:positionV relativeFrom="paragraph">
              <wp:posOffset>6026614</wp:posOffset>
            </wp:positionV>
            <wp:extent cx="1227495" cy="274517"/>
            <wp:effectExtent l="0" t="0" r="0" b="0"/>
            <wp:wrapNone/>
            <wp:docPr id="48" name="Picture 48" descr="A picture containing text, sign&#10;&#10;Description automatically generated">
              <a:extLst xmlns:a="http://schemas.openxmlformats.org/drawingml/2006/main">
                <a:ext uri="{FF2B5EF4-FFF2-40B4-BE49-F238E27FC236}">
                  <a16:creationId xmlns:a16="http://schemas.microsoft.com/office/drawing/2014/main" id="{45415538-9426-41EB-8301-5FB98C6CD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ign&#10;&#10;Description automatically generated">
                      <a:extLst>
                        <a:ext uri="{FF2B5EF4-FFF2-40B4-BE49-F238E27FC236}">
                          <a16:creationId xmlns:a16="http://schemas.microsoft.com/office/drawing/2014/main" id="{45415538-9426-41EB-8301-5FB98C6CDB7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27495" cy="27451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6D8F3F3" wp14:editId="5731F85E">
                <wp:simplePos x="0" y="0"/>
                <wp:positionH relativeFrom="page">
                  <wp:posOffset>3523615</wp:posOffset>
                </wp:positionH>
                <wp:positionV relativeFrom="paragraph">
                  <wp:posOffset>6485255</wp:posOffset>
                </wp:positionV>
                <wp:extent cx="3057525" cy="704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57525" cy="704850"/>
                        </a:xfrm>
                        <a:prstGeom prst="rect">
                          <a:avLst/>
                        </a:prstGeom>
                        <a:noFill/>
                        <a:ln w="6350">
                          <a:noFill/>
                        </a:ln>
                      </wps:spPr>
                      <wps:txbx>
                        <w:txbxContent>
                          <w:p w14:paraId="55F56082" w14:textId="5EDF9913" w:rsidR="0034637D" w:rsidRPr="00230E1A" w:rsidRDefault="00230E1A" w:rsidP="0034637D">
                            <w:pPr>
                              <w:jc w:val="both"/>
                              <w:rPr>
                                <w:i/>
                                <w:iCs/>
                                <w:sz w:val="14"/>
                                <w:szCs w:val="14"/>
                                <w:lang w:val="el-GR"/>
                              </w:rPr>
                            </w:pPr>
                            <w:r w:rsidRPr="00230E1A">
                              <w:rPr>
                                <w:rFonts w:cstheme="majorHAnsi"/>
                                <w:i/>
                                <w:iCs/>
                                <w:sz w:val="14"/>
                                <w:szCs w:val="14"/>
                                <w:lang w:val="el-GR"/>
                              </w:rPr>
                              <w:t>Η υποστήριξη της Ευρωπαϊκής Επιτροπής για την παραγωγή της παρούσας δημοσίευσης δεν συνιστά έγκριση του περιεχομένου, το οποίο αντικατοπτρίζει τις απόψεις μόνο των συγγραφέων, και η Επιτροπή δεν μπορεί να θεωρηθεί υπεύθυνη για οποιαδήποτε χρήση των πληροφοριών που περιέχονται σε αυτήν.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F3F3" id="Text Box 19" o:spid="_x0000_s1030" type="#_x0000_t202" style="position:absolute;margin-left:277.45pt;margin-top:510.65pt;width:240.75pt;height:5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5Gw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" filled="f" stroked="f" strokeweight=".5pt">
                <v:textbox>
                  <w:txbxContent>
                    <w:p w14:paraId="55F56082" w14:textId="5EDF9913" w:rsidR="0034637D" w:rsidRPr="00230E1A" w:rsidRDefault="00230E1A" w:rsidP="0034637D">
                      <w:pPr>
                        <w:jc w:val="both"/>
                        <w:rPr>
                          <w:i/>
                          <w:iCs/>
                          <w:sz w:val="14"/>
                          <w:szCs w:val="14"/>
                          <w:lang w:val="el-GR"/>
                        </w:rPr>
                      </w:pPr>
                      <w:r w:rsidRPr="00230E1A">
                        <w:rPr>
                          <w:rFonts w:cstheme="majorHAnsi"/>
                          <w:i/>
                          <w:iCs/>
                          <w:sz w:val="14"/>
                          <w:szCs w:val="14"/>
                          <w:lang w:val="el-GR"/>
                        </w:rPr>
                        <w:t>Η υποστήριξη της Ευρωπαϊκής Επιτροπής για την παραγωγή της παρούσας δημοσίευσης δεν συνιστά έγκριση του περιεχομένου, το οποίο αντικατοπτρίζει τις απόψεις μόνο των συγγραφέων, και η Επιτροπή δεν μπορεί να θεωρηθεί υπεύθυνη για οποιαδήποτε χρήση των πληροφοριών που περιέχονται σε αυτήν.</w:t>
                      </w:r>
                    </w:p>
                  </w:txbxContent>
                </v:textbox>
                <w10:wrap anchorx="page"/>
              </v:shape>
            </w:pict>
          </mc:Fallback>
        </mc:AlternateContent>
      </w:r>
      <w:r>
        <w:rPr>
          <w:noProof/>
        </w:rPr>
        <mc:AlternateContent>
          <mc:Choice Requires="wps">
            <w:drawing>
              <wp:anchor distT="45720" distB="45720" distL="114300" distR="114300" simplePos="0" relativeHeight="251666432" behindDoc="0" locked="0" layoutInCell="1" allowOverlap="1" wp14:anchorId="3675A051" wp14:editId="0D35CBF5">
                <wp:simplePos x="0" y="0"/>
                <wp:positionH relativeFrom="column">
                  <wp:posOffset>6600825</wp:posOffset>
                </wp:positionH>
                <wp:positionV relativeFrom="paragraph">
                  <wp:posOffset>3733800</wp:posOffset>
                </wp:positionV>
                <wp:extent cx="294894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noFill/>
                        <a:ln w="9525">
                          <a:noFill/>
                          <a:miter lim="800000"/>
                          <a:headEnd/>
                          <a:tailEnd/>
                        </a:ln>
                      </wps:spPr>
                      <wps:txbx>
                        <w:txbxContent>
                          <w:p w14:paraId="29CCF8A7" w14:textId="3504AB28" w:rsidR="00B33D5E" w:rsidRPr="00230E1A" w:rsidRDefault="00230E1A" w:rsidP="00B33D5E">
                            <w:pPr>
                              <w:jc w:val="center"/>
                              <w:rPr>
                                <w:sz w:val="20"/>
                                <w:szCs w:val="18"/>
                                <w:lang w:val="el-GR"/>
                              </w:rPr>
                            </w:pPr>
                            <w:r w:rsidRPr="00230E1A">
                              <w:rPr>
                                <w:sz w:val="20"/>
                                <w:szCs w:val="18"/>
                                <w:lang w:val="el-GR"/>
                              </w:rPr>
                              <w:t xml:space="preserve">Ο αντίκτυπος της κλιματικής αλλαγής μέσω της κατανόησης των φυσικών καταστροφών μέσω μιας προσέγγισης </w:t>
                            </w:r>
                            <w:r w:rsidRPr="00230E1A">
                              <w:rPr>
                                <w:sz w:val="20"/>
                                <w:szCs w:val="18"/>
                              </w:rPr>
                              <w:t>STEM</w:t>
                            </w:r>
                            <w:r w:rsidRPr="00230E1A">
                              <w:rPr>
                                <w:sz w:val="20"/>
                                <w:szCs w:val="18"/>
                                <w:lang w:val="el-GR"/>
                              </w:rPr>
                              <w:t xml:space="preserve"> που γεφυρώνει τον διαδικτυακό και τον μη διαδικτυακό κόσμο σε ένα πρακτικό εκπαιδευτικό παιχνίδι.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5A051" id="_x0000_s1031" type="#_x0000_t202" style="position:absolute;margin-left:519.75pt;margin-top:294pt;width:23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" filled="f" stroked="f">
                <v:textbox style="mso-fit-shape-to-text:t">
                  <w:txbxContent>
                    <w:p w14:paraId="29CCF8A7" w14:textId="3504AB28" w:rsidR="00B33D5E" w:rsidRPr="00230E1A" w:rsidRDefault="00230E1A" w:rsidP="00B33D5E">
                      <w:pPr>
                        <w:jc w:val="center"/>
                        <w:rPr>
                          <w:sz w:val="20"/>
                          <w:szCs w:val="18"/>
                          <w:lang w:val="el-GR"/>
                        </w:rPr>
                      </w:pPr>
                      <w:r w:rsidRPr="00230E1A">
                        <w:rPr>
                          <w:sz w:val="20"/>
                          <w:szCs w:val="18"/>
                          <w:lang w:val="el-GR"/>
                        </w:rPr>
                        <w:t xml:space="preserve">Ο αντίκτυπος της κλιματικής αλλαγής μέσω της κατανόησης των φυσικών καταστροφών μέσω μιας προσέγγισης </w:t>
                      </w:r>
                      <w:r w:rsidRPr="00230E1A">
                        <w:rPr>
                          <w:sz w:val="20"/>
                          <w:szCs w:val="18"/>
                        </w:rPr>
                        <w:t>STEM</w:t>
                      </w:r>
                      <w:r w:rsidRPr="00230E1A">
                        <w:rPr>
                          <w:sz w:val="20"/>
                          <w:szCs w:val="18"/>
                          <w:lang w:val="el-GR"/>
                        </w:rPr>
                        <w:t xml:space="preserve"> που γεφυρώνει τον διαδικτυακό και τον μη διαδικτυακό κόσμο σε ένα πρακτικό εκπαιδευτικό παιχνίδι.</w:t>
                      </w:r>
                    </w:p>
                  </w:txbxContent>
                </v:textbox>
                <w10:wrap type="square"/>
              </v:shape>
            </w:pict>
          </mc:Fallback>
        </mc:AlternateContent>
      </w:r>
      <w:r>
        <w:rPr>
          <w:rFonts w:ascii="Times New Roman"/>
          <w:noProof/>
          <w:sz w:val="20"/>
        </w:rPr>
        <w:drawing>
          <wp:anchor distT="0" distB="0" distL="114300" distR="114300" simplePos="0" relativeHeight="251659264" behindDoc="0" locked="0" layoutInCell="1" allowOverlap="1" wp14:anchorId="6D26629A" wp14:editId="190430EF">
            <wp:simplePos x="0" y="0"/>
            <wp:positionH relativeFrom="margin">
              <wp:posOffset>6972300</wp:posOffset>
            </wp:positionH>
            <wp:positionV relativeFrom="paragraph">
              <wp:posOffset>809727</wp:posOffset>
            </wp:positionV>
            <wp:extent cx="2299808" cy="2412124"/>
            <wp:effectExtent l="0" t="0" r="5715" b="0"/>
            <wp:wrapNone/>
            <wp:docPr id="2"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9808" cy="2412124"/>
                    </a:xfrm>
                    <a:prstGeom prst="rect">
                      <a:avLst/>
                    </a:prstGeom>
                  </pic:spPr>
                </pic:pic>
              </a:graphicData>
            </a:graphic>
            <wp14:sizeRelH relativeFrom="margin">
              <wp14:pctWidth>0</wp14:pctWidth>
            </wp14:sizeRelH>
            <wp14:sizeRelV relativeFrom="margin">
              <wp14:pctHeight>0</wp14:pctHeight>
            </wp14:sizeRelV>
          </wp:anchor>
        </w:drawing>
      </w:r>
      <w:r w:rsidRPr="00E034EC">
        <w:rPr>
          <w:rFonts w:asciiTheme="majorHAnsi" w:hAnsiTheme="majorHAnsi"/>
          <w:noProof/>
          <w:sz w:val="40"/>
          <w:szCs w:val="36"/>
        </w:rPr>
        <mc:AlternateContent>
          <mc:Choice Requires="wps">
            <w:drawing>
              <wp:anchor distT="0" distB="0" distL="457200" distR="114300" simplePos="0" relativeHeight="251664384" behindDoc="0" locked="0" layoutInCell="0" allowOverlap="1" wp14:anchorId="4232D66F" wp14:editId="29D8BF44">
                <wp:simplePos x="0" y="0"/>
                <wp:positionH relativeFrom="margin">
                  <wp:posOffset>3228975</wp:posOffset>
                </wp:positionH>
                <wp:positionV relativeFrom="margin">
                  <wp:posOffset>-371475</wp:posOffset>
                </wp:positionV>
                <wp:extent cx="2924175" cy="4733925"/>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733925"/>
                        </a:xfrm>
                        <a:prstGeom prst="rect">
                          <a:avLst/>
                        </a:prstGeom>
                        <a:noFill/>
                      </wps:spPr>
                      <wps:txbx>
                        <w:txbxContent>
                          <w:p w14:paraId="63CB81B9" w14:textId="61090ADE" w:rsidR="00B33D5E" w:rsidRPr="00230E1A" w:rsidRDefault="00C16E39" w:rsidP="00B33D5E">
                            <w:pPr>
                              <w:spacing w:after="240"/>
                              <w:jc w:val="center"/>
                              <w:rPr>
                                <w:b/>
                                <w:bCs/>
                                <w:sz w:val="40"/>
                                <w:szCs w:val="40"/>
                                <w:u w:val="single"/>
                                <w:lang w:val="el-GR"/>
                              </w:rPr>
                            </w:pPr>
                            <w:r>
                              <w:rPr>
                                <w:b/>
                                <w:bCs/>
                                <w:sz w:val="40"/>
                                <w:szCs w:val="40"/>
                                <w:u w:val="single"/>
                                <w:lang w:val="el-GR"/>
                              </w:rPr>
                              <w:t>Η κοινοπραξία</w:t>
                            </w:r>
                          </w:p>
                          <w:p w14:paraId="113C7CF0" w14:textId="77777777" w:rsidR="00B33D5E" w:rsidRDefault="00B33D5E" w:rsidP="00B33D5E">
                            <w:pPr>
                              <w:spacing w:line="240" w:lineRule="auto"/>
                              <w:jc w:val="center"/>
                              <w:rPr>
                                <w:rStyle w:val="PlaceholderText"/>
                                <w:color w:val="33473C" w:themeColor="text2" w:themeShade="BF"/>
                                <w:lang w:val="el-GR"/>
                              </w:rPr>
                            </w:pPr>
                            <w:r>
                              <w:rPr>
                                <w:noProof/>
                              </w:rPr>
                              <w:drawing>
                                <wp:inline distT="0" distB="0" distL="0" distR="0" wp14:anchorId="30DDBBAE" wp14:editId="4575DF46">
                                  <wp:extent cx="419100" cy="4191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a:picLocks noChangeAspect="1"/>
                                          </pic:cNvPicPr>
                                        </pic:nvPicPr>
                                        <pic:blipFill>
                                          <a:blip r:embed="rId18"/>
                                          <a:stretch>
                                            <a:fillRect/>
                                          </a:stretch>
                                        </pic:blipFill>
                                        <pic:spPr>
                                          <a:xfrm>
                                            <a:off x="0" y="0"/>
                                            <a:ext cx="419100" cy="419100"/>
                                          </a:xfrm>
                                          <a:prstGeom prst="rect">
                                            <a:avLst/>
                                          </a:prstGeom>
                                        </pic:spPr>
                                      </pic:pic>
                                    </a:graphicData>
                                  </a:graphic>
                                </wp:inline>
                              </w:drawing>
                            </w:r>
                          </w:p>
                          <w:p w14:paraId="5891B7C9" w14:textId="76909B81" w:rsidR="00B33D5E" w:rsidRPr="004D770B" w:rsidRDefault="00B33D5E" w:rsidP="00B33D5E">
                            <w:pPr>
                              <w:spacing w:line="240" w:lineRule="auto"/>
                              <w:jc w:val="center"/>
                              <w:rPr>
                                <w:rStyle w:val="PlaceholderText"/>
                                <w:color w:val="33473C" w:themeColor="text2" w:themeShade="BF"/>
                                <w:sz w:val="14"/>
                                <w:szCs w:val="12"/>
                              </w:rPr>
                            </w:pPr>
                            <w:r w:rsidRPr="004D770B">
                              <w:rPr>
                                <w:rStyle w:val="PlaceholderText"/>
                                <w:color w:val="33473C" w:themeColor="text2" w:themeShade="BF"/>
                                <w:sz w:val="14"/>
                                <w:szCs w:val="12"/>
                              </w:rPr>
                              <w:t>CIVIC COMPUTING</w:t>
                            </w:r>
                          </w:p>
                          <w:p w14:paraId="6944877D" w14:textId="77777777" w:rsidR="00B33D5E" w:rsidRDefault="00B33D5E" w:rsidP="00B33D5E">
                            <w:pPr>
                              <w:jc w:val="center"/>
                              <w:rPr>
                                <w:rFonts w:eastAsiaTheme="minorEastAsia"/>
                                <w:color w:val="404040" w:themeColor="text1" w:themeTint="BF"/>
                                <w:kern w:val="0"/>
                                <w:sz w:val="16"/>
                                <w:szCs w:val="16"/>
                                <w:lang w:eastAsia="en-US"/>
                                <w14:ligatures w14:val="none"/>
                              </w:rPr>
                            </w:pPr>
                            <w:r>
                              <w:rPr>
                                <w:noProof/>
                              </w:rPr>
                              <w:drawing>
                                <wp:inline distT="0" distB="0" distL="0" distR="0" wp14:anchorId="56034AD5" wp14:editId="575AB561">
                                  <wp:extent cx="996561" cy="180975"/>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a:picLocks noChangeAspect="1"/>
                                          </pic:cNvPicPr>
                                        </pic:nvPicPr>
                                        <pic:blipFill>
                                          <a:blip r:embed="rId19"/>
                                          <a:stretch>
                                            <a:fillRect/>
                                          </a:stretch>
                                        </pic:blipFill>
                                        <pic:spPr>
                                          <a:xfrm>
                                            <a:off x="0" y="0"/>
                                            <a:ext cx="1006548" cy="182789"/>
                                          </a:xfrm>
                                          <a:prstGeom prst="rect">
                                            <a:avLst/>
                                          </a:prstGeom>
                                        </pic:spPr>
                                      </pic:pic>
                                    </a:graphicData>
                                  </a:graphic>
                                </wp:inline>
                              </w:drawing>
                            </w:r>
                          </w:p>
                          <w:p w14:paraId="050EAEB7" w14:textId="77777777" w:rsidR="00B33D5E" w:rsidRPr="00B62A5A" w:rsidRDefault="00B33D5E" w:rsidP="00B33D5E">
                            <w:pPr>
                              <w:jc w:val="center"/>
                              <w:rPr>
                                <w:color w:val="33473C" w:themeColor="text2" w:themeShade="BF"/>
                                <w:sz w:val="14"/>
                                <w:szCs w:val="12"/>
                                <w:lang w:val="it-IT"/>
                              </w:rPr>
                            </w:pPr>
                            <w:r w:rsidRPr="00B62A5A">
                              <w:rPr>
                                <w:color w:val="33473C" w:themeColor="text2" w:themeShade="BF"/>
                                <w:sz w:val="14"/>
                                <w:szCs w:val="12"/>
                                <w:lang w:val="it-IT"/>
                              </w:rPr>
                              <w:t>NUCLIO NUCLEO INTERACTIVO DE ASTRONOMIA ASSOCIACAO</w:t>
                            </w:r>
                          </w:p>
                          <w:p w14:paraId="1F514FF7" w14:textId="77777777" w:rsidR="00B33D5E" w:rsidRDefault="00B33D5E" w:rsidP="00B33D5E">
                            <w:pPr>
                              <w:jc w:val="center"/>
                              <w:rPr>
                                <w:rStyle w:val="PlaceholderText"/>
                                <w:color w:val="33473C" w:themeColor="text2" w:themeShade="BF"/>
                              </w:rPr>
                            </w:pPr>
                            <w:r>
                              <w:rPr>
                                <w:noProof/>
                              </w:rPr>
                              <w:drawing>
                                <wp:inline distT="0" distB="0" distL="0" distR="0" wp14:anchorId="4DED2893" wp14:editId="235009DD">
                                  <wp:extent cx="609600" cy="504974"/>
                                  <wp:effectExtent l="0" t="0" r="0" b="952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pic:cNvPicPr>
                                        </pic:nvPicPr>
                                        <pic:blipFill>
                                          <a:blip r:embed="rId20"/>
                                          <a:stretch>
                                            <a:fillRect/>
                                          </a:stretch>
                                        </pic:blipFill>
                                        <pic:spPr>
                                          <a:xfrm>
                                            <a:off x="0" y="0"/>
                                            <a:ext cx="614399" cy="508949"/>
                                          </a:xfrm>
                                          <a:prstGeom prst="rect">
                                            <a:avLst/>
                                          </a:prstGeom>
                                        </pic:spPr>
                                      </pic:pic>
                                    </a:graphicData>
                                  </a:graphic>
                                </wp:inline>
                              </w:drawing>
                            </w:r>
                          </w:p>
                          <w:p w14:paraId="0D757406" w14:textId="77777777" w:rsidR="00B33D5E" w:rsidRDefault="00B33D5E" w:rsidP="00B33D5E">
                            <w:pPr>
                              <w:jc w:val="center"/>
                              <w:rPr>
                                <w:rStyle w:val="PlaceholderText"/>
                                <w:color w:val="33473C" w:themeColor="text2" w:themeShade="BF"/>
                                <w:sz w:val="14"/>
                                <w:szCs w:val="12"/>
                              </w:rPr>
                            </w:pPr>
                            <w:r w:rsidRPr="004D770B">
                              <w:rPr>
                                <w:rStyle w:val="PlaceholderText"/>
                                <w:color w:val="33473C" w:themeColor="text2" w:themeShade="BF"/>
                                <w:sz w:val="14"/>
                                <w:szCs w:val="12"/>
                              </w:rPr>
                              <w:t>ATERMON B.V.</w:t>
                            </w:r>
                          </w:p>
                          <w:p w14:paraId="6DF0D3FB" w14:textId="77777777" w:rsidR="00B33D5E" w:rsidRDefault="00B33D5E" w:rsidP="00B33D5E">
                            <w:pPr>
                              <w:jc w:val="center"/>
                              <w:rPr>
                                <w:rStyle w:val="PlaceholderText"/>
                                <w:color w:val="33473C" w:themeColor="text2" w:themeShade="BF"/>
                                <w:sz w:val="14"/>
                                <w:szCs w:val="12"/>
                              </w:rPr>
                            </w:pPr>
                            <w:r>
                              <w:rPr>
                                <w:noProof/>
                              </w:rPr>
                              <w:drawing>
                                <wp:inline distT="0" distB="0" distL="0" distR="0" wp14:anchorId="40157604" wp14:editId="67AF85F4">
                                  <wp:extent cx="1110230" cy="26670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a:picLocks noChangeAspect="1"/>
                                          </pic:cNvPicPr>
                                        </pic:nvPicPr>
                                        <pic:blipFill>
                                          <a:blip r:embed="rId21"/>
                                          <a:stretch>
                                            <a:fillRect/>
                                          </a:stretch>
                                        </pic:blipFill>
                                        <pic:spPr>
                                          <a:xfrm>
                                            <a:off x="0" y="0"/>
                                            <a:ext cx="1115002" cy="267846"/>
                                          </a:xfrm>
                                          <a:prstGeom prst="rect">
                                            <a:avLst/>
                                          </a:prstGeom>
                                        </pic:spPr>
                                      </pic:pic>
                                    </a:graphicData>
                                  </a:graphic>
                                </wp:inline>
                              </w:drawing>
                            </w:r>
                          </w:p>
                          <w:p w14:paraId="4B01412A" w14:textId="77777777" w:rsidR="00B33D5E" w:rsidRPr="00715F45" w:rsidRDefault="00B33D5E" w:rsidP="00B33D5E">
                            <w:pPr>
                              <w:jc w:val="center"/>
                              <w:rPr>
                                <w:sz w:val="14"/>
                                <w:szCs w:val="14"/>
                              </w:rPr>
                            </w:pPr>
                            <w:r w:rsidRPr="00715F45">
                              <w:rPr>
                                <w:sz w:val="14"/>
                                <w:szCs w:val="14"/>
                              </w:rPr>
                              <w:t>HEARTHANDS SOLUTIONS LIMITED</w:t>
                            </w:r>
                          </w:p>
                          <w:p w14:paraId="0A2DC134" w14:textId="77777777" w:rsidR="00B33D5E" w:rsidRDefault="00B33D5E" w:rsidP="00B33D5E">
                            <w:pPr>
                              <w:jc w:val="center"/>
                              <w:rPr>
                                <w:rFonts w:eastAsiaTheme="minorEastAsia"/>
                                <w:kern w:val="0"/>
                                <w:sz w:val="18"/>
                                <w:szCs w:val="18"/>
                                <w:lang w:eastAsia="en-US"/>
                                <w14:ligatures w14:val="none"/>
                              </w:rPr>
                            </w:pPr>
                            <w:r>
                              <w:rPr>
                                <w:noProof/>
                              </w:rPr>
                              <w:drawing>
                                <wp:inline distT="0" distB="0" distL="0" distR="0" wp14:anchorId="22A5492B" wp14:editId="181EAE80">
                                  <wp:extent cx="628650" cy="597919"/>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pic:cNvPicPr>
                                        </pic:nvPicPr>
                                        <pic:blipFill rotWithShape="1">
                                          <a:blip r:embed="rId22"/>
                                          <a:srcRect l="23198" t="30590" r="25954" b="35831"/>
                                          <a:stretch/>
                                        </pic:blipFill>
                                        <pic:spPr bwMode="auto">
                                          <a:xfrm>
                                            <a:off x="0" y="0"/>
                                            <a:ext cx="632456" cy="601539"/>
                                          </a:xfrm>
                                          <a:prstGeom prst="rect">
                                            <a:avLst/>
                                          </a:prstGeom>
                                          <a:ln>
                                            <a:noFill/>
                                          </a:ln>
                                          <a:extLst>
                                            <a:ext uri="{53640926-AAD7-44D8-BBD7-CCE9431645EC}">
                                              <a14:shadowObscured xmlns:a14="http://schemas.microsoft.com/office/drawing/2010/main"/>
                                            </a:ext>
                                          </a:extLst>
                                        </pic:spPr>
                                      </pic:pic>
                                    </a:graphicData>
                                  </a:graphic>
                                </wp:inline>
                              </w:drawing>
                            </w:r>
                          </w:p>
                          <w:p w14:paraId="18598C4F" w14:textId="77777777" w:rsidR="00B33D5E" w:rsidRPr="00715F45" w:rsidRDefault="00B33D5E" w:rsidP="00B33D5E">
                            <w:pPr>
                              <w:jc w:val="center"/>
                              <w:rPr>
                                <w:color w:val="33473C" w:themeColor="text2" w:themeShade="BF"/>
                                <w:sz w:val="14"/>
                                <w:szCs w:val="12"/>
                              </w:rPr>
                            </w:pPr>
                            <w:r w:rsidRPr="00715F45">
                              <w:rPr>
                                <w:color w:val="33473C" w:themeColor="text2" w:themeShade="BF"/>
                                <w:sz w:val="14"/>
                                <w:szCs w:val="12"/>
                              </w:rPr>
                              <w:t>PAMUKKALE UNIVERSITESI</w:t>
                            </w:r>
                          </w:p>
                          <w:p w14:paraId="3E6870D1" w14:textId="77777777" w:rsidR="00B33D5E" w:rsidRPr="004D770B" w:rsidRDefault="00B33D5E" w:rsidP="00B33D5E">
                            <w:pPr>
                              <w:rPr>
                                <w:rStyle w:val="PlaceholderText"/>
                                <w:color w:val="33473C" w:themeColor="text2" w:themeShade="BF"/>
                                <w:sz w:val="14"/>
                                <w:szCs w:val="1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232D66F" id="AutoShape 14" o:spid="_x0000_s1032" style="position:absolute;margin-left:254.25pt;margin-top:-29.25pt;width:230.25pt;height:372.75pt;z-index:25166438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" o:allowincell="f" filled="f" stroked="f">
                <v:textbox inset="14.4pt,14.4pt,14.4pt,14.4pt">
                  <w:txbxContent>
                    <w:p w14:paraId="63CB81B9" w14:textId="61090ADE" w:rsidR="00B33D5E" w:rsidRPr="00230E1A" w:rsidRDefault="00C16E39" w:rsidP="00B33D5E">
                      <w:pPr>
                        <w:spacing w:after="240"/>
                        <w:jc w:val="center"/>
                        <w:rPr>
                          <w:b/>
                          <w:bCs/>
                          <w:sz w:val="40"/>
                          <w:szCs w:val="40"/>
                          <w:u w:val="single"/>
                          <w:lang w:val="el-GR"/>
                        </w:rPr>
                      </w:pPr>
                      <w:r>
                        <w:rPr>
                          <w:b/>
                          <w:bCs/>
                          <w:sz w:val="40"/>
                          <w:szCs w:val="40"/>
                          <w:u w:val="single"/>
                          <w:lang w:val="el-GR"/>
                        </w:rPr>
                        <w:t>Η κοινοπραξία</w:t>
                      </w:r>
                    </w:p>
                    <w:p w14:paraId="113C7CF0" w14:textId="77777777" w:rsidR="00B33D5E" w:rsidRDefault="00B33D5E" w:rsidP="00B33D5E">
                      <w:pPr>
                        <w:spacing w:line="240" w:lineRule="auto"/>
                        <w:jc w:val="center"/>
                        <w:rPr>
                          <w:rStyle w:val="PlaceholderText"/>
                          <w:color w:val="33473C" w:themeColor="text2" w:themeShade="BF"/>
                          <w:lang w:val="el-GR"/>
                        </w:rPr>
                      </w:pPr>
                      <w:r>
                        <w:rPr>
                          <w:noProof/>
                        </w:rPr>
                        <w:drawing>
                          <wp:inline distT="0" distB="0" distL="0" distR="0" wp14:anchorId="30DDBBAE" wp14:editId="4575DF46">
                            <wp:extent cx="419100" cy="4191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a:picLocks noChangeAspect="1"/>
                                    </pic:cNvPicPr>
                                  </pic:nvPicPr>
                                  <pic:blipFill>
                                    <a:blip r:embed="rId18"/>
                                    <a:stretch>
                                      <a:fillRect/>
                                    </a:stretch>
                                  </pic:blipFill>
                                  <pic:spPr>
                                    <a:xfrm>
                                      <a:off x="0" y="0"/>
                                      <a:ext cx="419100" cy="419100"/>
                                    </a:xfrm>
                                    <a:prstGeom prst="rect">
                                      <a:avLst/>
                                    </a:prstGeom>
                                  </pic:spPr>
                                </pic:pic>
                              </a:graphicData>
                            </a:graphic>
                          </wp:inline>
                        </w:drawing>
                      </w:r>
                    </w:p>
                    <w:p w14:paraId="5891B7C9" w14:textId="76909B81" w:rsidR="00B33D5E" w:rsidRPr="004D770B" w:rsidRDefault="00B33D5E" w:rsidP="00B33D5E">
                      <w:pPr>
                        <w:spacing w:line="240" w:lineRule="auto"/>
                        <w:jc w:val="center"/>
                        <w:rPr>
                          <w:rStyle w:val="PlaceholderText"/>
                          <w:color w:val="33473C" w:themeColor="text2" w:themeShade="BF"/>
                          <w:sz w:val="14"/>
                          <w:szCs w:val="12"/>
                        </w:rPr>
                      </w:pPr>
                      <w:r w:rsidRPr="004D770B">
                        <w:rPr>
                          <w:rStyle w:val="PlaceholderText"/>
                          <w:color w:val="33473C" w:themeColor="text2" w:themeShade="BF"/>
                          <w:sz w:val="14"/>
                          <w:szCs w:val="12"/>
                        </w:rPr>
                        <w:t>CIVIC COMPUTING</w:t>
                      </w:r>
                    </w:p>
                    <w:p w14:paraId="6944877D" w14:textId="77777777" w:rsidR="00B33D5E" w:rsidRDefault="00B33D5E" w:rsidP="00B33D5E">
                      <w:pPr>
                        <w:jc w:val="center"/>
                        <w:rPr>
                          <w:rFonts w:eastAsiaTheme="minorEastAsia"/>
                          <w:color w:val="404040" w:themeColor="text1" w:themeTint="BF"/>
                          <w:kern w:val="0"/>
                          <w:sz w:val="16"/>
                          <w:szCs w:val="16"/>
                          <w:lang w:eastAsia="en-US"/>
                          <w14:ligatures w14:val="none"/>
                        </w:rPr>
                      </w:pPr>
                      <w:r>
                        <w:rPr>
                          <w:noProof/>
                        </w:rPr>
                        <w:drawing>
                          <wp:inline distT="0" distB="0" distL="0" distR="0" wp14:anchorId="56034AD5" wp14:editId="575AB561">
                            <wp:extent cx="996561" cy="180975"/>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a:picLocks noChangeAspect="1"/>
                                    </pic:cNvPicPr>
                                  </pic:nvPicPr>
                                  <pic:blipFill>
                                    <a:blip r:embed="rId19"/>
                                    <a:stretch>
                                      <a:fillRect/>
                                    </a:stretch>
                                  </pic:blipFill>
                                  <pic:spPr>
                                    <a:xfrm>
                                      <a:off x="0" y="0"/>
                                      <a:ext cx="1006548" cy="182789"/>
                                    </a:xfrm>
                                    <a:prstGeom prst="rect">
                                      <a:avLst/>
                                    </a:prstGeom>
                                  </pic:spPr>
                                </pic:pic>
                              </a:graphicData>
                            </a:graphic>
                          </wp:inline>
                        </w:drawing>
                      </w:r>
                    </w:p>
                    <w:p w14:paraId="050EAEB7" w14:textId="77777777" w:rsidR="00B33D5E" w:rsidRPr="00B62A5A" w:rsidRDefault="00B33D5E" w:rsidP="00B33D5E">
                      <w:pPr>
                        <w:jc w:val="center"/>
                        <w:rPr>
                          <w:color w:val="33473C" w:themeColor="text2" w:themeShade="BF"/>
                          <w:sz w:val="14"/>
                          <w:szCs w:val="12"/>
                          <w:lang w:val="it-IT"/>
                        </w:rPr>
                      </w:pPr>
                      <w:r w:rsidRPr="00B62A5A">
                        <w:rPr>
                          <w:color w:val="33473C" w:themeColor="text2" w:themeShade="BF"/>
                          <w:sz w:val="14"/>
                          <w:szCs w:val="12"/>
                          <w:lang w:val="it-IT"/>
                        </w:rPr>
                        <w:t>NUCLIO NUCLEO INTERACTIVO DE ASTRONOMIA ASSOCIACAO</w:t>
                      </w:r>
                    </w:p>
                    <w:p w14:paraId="1F514FF7" w14:textId="77777777" w:rsidR="00B33D5E" w:rsidRDefault="00B33D5E" w:rsidP="00B33D5E">
                      <w:pPr>
                        <w:jc w:val="center"/>
                        <w:rPr>
                          <w:rStyle w:val="PlaceholderText"/>
                          <w:color w:val="33473C" w:themeColor="text2" w:themeShade="BF"/>
                        </w:rPr>
                      </w:pPr>
                      <w:r>
                        <w:rPr>
                          <w:noProof/>
                        </w:rPr>
                        <w:drawing>
                          <wp:inline distT="0" distB="0" distL="0" distR="0" wp14:anchorId="4DED2893" wp14:editId="235009DD">
                            <wp:extent cx="609600" cy="504974"/>
                            <wp:effectExtent l="0" t="0" r="0" b="952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pic:cNvPicPr>
                                  </pic:nvPicPr>
                                  <pic:blipFill>
                                    <a:blip r:embed="rId20"/>
                                    <a:stretch>
                                      <a:fillRect/>
                                    </a:stretch>
                                  </pic:blipFill>
                                  <pic:spPr>
                                    <a:xfrm>
                                      <a:off x="0" y="0"/>
                                      <a:ext cx="614399" cy="508949"/>
                                    </a:xfrm>
                                    <a:prstGeom prst="rect">
                                      <a:avLst/>
                                    </a:prstGeom>
                                  </pic:spPr>
                                </pic:pic>
                              </a:graphicData>
                            </a:graphic>
                          </wp:inline>
                        </w:drawing>
                      </w:r>
                    </w:p>
                    <w:p w14:paraId="0D757406" w14:textId="77777777" w:rsidR="00B33D5E" w:rsidRDefault="00B33D5E" w:rsidP="00B33D5E">
                      <w:pPr>
                        <w:jc w:val="center"/>
                        <w:rPr>
                          <w:rStyle w:val="PlaceholderText"/>
                          <w:color w:val="33473C" w:themeColor="text2" w:themeShade="BF"/>
                          <w:sz w:val="14"/>
                          <w:szCs w:val="12"/>
                        </w:rPr>
                      </w:pPr>
                      <w:r w:rsidRPr="004D770B">
                        <w:rPr>
                          <w:rStyle w:val="PlaceholderText"/>
                          <w:color w:val="33473C" w:themeColor="text2" w:themeShade="BF"/>
                          <w:sz w:val="14"/>
                          <w:szCs w:val="12"/>
                        </w:rPr>
                        <w:t>ATERMON B.V.</w:t>
                      </w:r>
                    </w:p>
                    <w:p w14:paraId="6DF0D3FB" w14:textId="77777777" w:rsidR="00B33D5E" w:rsidRDefault="00B33D5E" w:rsidP="00B33D5E">
                      <w:pPr>
                        <w:jc w:val="center"/>
                        <w:rPr>
                          <w:rStyle w:val="PlaceholderText"/>
                          <w:color w:val="33473C" w:themeColor="text2" w:themeShade="BF"/>
                          <w:sz w:val="14"/>
                          <w:szCs w:val="12"/>
                        </w:rPr>
                      </w:pPr>
                      <w:r>
                        <w:rPr>
                          <w:noProof/>
                        </w:rPr>
                        <w:drawing>
                          <wp:inline distT="0" distB="0" distL="0" distR="0" wp14:anchorId="40157604" wp14:editId="67AF85F4">
                            <wp:extent cx="1110230" cy="26670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a:picLocks noChangeAspect="1"/>
                                    </pic:cNvPicPr>
                                  </pic:nvPicPr>
                                  <pic:blipFill>
                                    <a:blip r:embed="rId21"/>
                                    <a:stretch>
                                      <a:fillRect/>
                                    </a:stretch>
                                  </pic:blipFill>
                                  <pic:spPr>
                                    <a:xfrm>
                                      <a:off x="0" y="0"/>
                                      <a:ext cx="1115002" cy="267846"/>
                                    </a:xfrm>
                                    <a:prstGeom prst="rect">
                                      <a:avLst/>
                                    </a:prstGeom>
                                  </pic:spPr>
                                </pic:pic>
                              </a:graphicData>
                            </a:graphic>
                          </wp:inline>
                        </w:drawing>
                      </w:r>
                    </w:p>
                    <w:p w14:paraId="4B01412A" w14:textId="77777777" w:rsidR="00B33D5E" w:rsidRPr="00715F45" w:rsidRDefault="00B33D5E" w:rsidP="00B33D5E">
                      <w:pPr>
                        <w:jc w:val="center"/>
                        <w:rPr>
                          <w:sz w:val="14"/>
                          <w:szCs w:val="14"/>
                        </w:rPr>
                      </w:pPr>
                      <w:r w:rsidRPr="00715F45">
                        <w:rPr>
                          <w:sz w:val="14"/>
                          <w:szCs w:val="14"/>
                        </w:rPr>
                        <w:t>HEARTHANDS SOLUTIONS LIMITED</w:t>
                      </w:r>
                    </w:p>
                    <w:p w14:paraId="0A2DC134" w14:textId="77777777" w:rsidR="00B33D5E" w:rsidRDefault="00B33D5E" w:rsidP="00B33D5E">
                      <w:pPr>
                        <w:jc w:val="center"/>
                        <w:rPr>
                          <w:rFonts w:eastAsiaTheme="minorEastAsia"/>
                          <w:kern w:val="0"/>
                          <w:sz w:val="18"/>
                          <w:szCs w:val="18"/>
                          <w:lang w:eastAsia="en-US"/>
                          <w14:ligatures w14:val="none"/>
                        </w:rPr>
                      </w:pPr>
                      <w:r>
                        <w:rPr>
                          <w:noProof/>
                        </w:rPr>
                        <w:drawing>
                          <wp:inline distT="0" distB="0" distL="0" distR="0" wp14:anchorId="22A5492B" wp14:editId="181EAE80">
                            <wp:extent cx="628650" cy="597919"/>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pic:cNvPicPr>
                                  </pic:nvPicPr>
                                  <pic:blipFill rotWithShape="1">
                                    <a:blip r:embed="rId22"/>
                                    <a:srcRect l="23198" t="30590" r="25954" b="35831"/>
                                    <a:stretch/>
                                  </pic:blipFill>
                                  <pic:spPr bwMode="auto">
                                    <a:xfrm>
                                      <a:off x="0" y="0"/>
                                      <a:ext cx="632456" cy="601539"/>
                                    </a:xfrm>
                                    <a:prstGeom prst="rect">
                                      <a:avLst/>
                                    </a:prstGeom>
                                    <a:ln>
                                      <a:noFill/>
                                    </a:ln>
                                    <a:extLst>
                                      <a:ext uri="{53640926-AAD7-44D8-BBD7-CCE9431645EC}">
                                        <a14:shadowObscured xmlns:a14="http://schemas.microsoft.com/office/drawing/2010/main"/>
                                      </a:ext>
                                    </a:extLst>
                                  </pic:spPr>
                                </pic:pic>
                              </a:graphicData>
                            </a:graphic>
                          </wp:inline>
                        </w:drawing>
                      </w:r>
                    </w:p>
                    <w:p w14:paraId="18598C4F" w14:textId="77777777" w:rsidR="00B33D5E" w:rsidRPr="00715F45" w:rsidRDefault="00B33D5E" w:rsidP="00B33D5E">
                      <w:pPr>
                        <w:jc w:val="center"/>
                        <w:rPr>
                          <w:color w:val="33473C" w:themeColor="text2" w:themeShade="BF"/>
                          <w:sz w:val="14"/>
                          <w:szCs w:val="12"/>
                        </w:rPr>
                      </w:pPr>
                      <w:r w:rsidRPr="00715F45">
                        <w:rPr>
                          <w:color w:val="33473C" w:themeColor="text2" w:themeShade="BF"/>
                          <w:sz w:val="14"/>
                          <w:szCs w:val="12"/>
                        </w:rPr>
                        <w:t>PAMUKKALE UNIVERSITESI</w:t>
                      </w:r>
                    </w:p>
                    <w:p w14:paraId="3E6870D1" w14:textId="77777777" w:rsidR="00B33D5E" w:rsidRPr="004D770B" w:rsidRDefault="00B33D5E" w:rsidP="00B33D5E">
                      <w:pPr>
                        <w:rPr>
                          <w:rStyle w:val="PlaceholderText"/>
                          <w:color w:val="33473C" w:themeColor="text2" w:themeShade="BF"/>
                          <w:sz w:val="14"/>
                          <w:szCs w:val="12"/>
                        </w:rPr>
                      </w:pPr>
                    </w:p>
                  </w:txbxContent>
                </v:textbox>
                <w10:wrap type="square" anchorx="margin" anchory="margin"/>
              </v:rect>
            </w:pict>
          </mc:Fallback>
        </mc:AlternateContent>
      </w:r>
    </w:p>
    <w:p w14:paraId="460D7B0A" w14:textId="5E2CBD84" w:rsidR="00DD7039" w:rsidRDefault="00DD7039" w:rsidP="00DD7039">
      <w:pPr>
        <w:pStyle w:val="NoSpacing"/>
        <w:rPr>
          <w:rFonts w:asciiTheme="majorHAnsi" w:hAnsiTheme="majorHAnsi"/>
          <w:sz w:val="16"/>
        </w:rPr>
      </w:pPr>
    </w:p>
    <w:p w14:paraId="756F4DC9" w14:textId="410B916B" w:rsidR="00B33D5E" w:rsidRPr="00B33D5E" w:rsidRDefault="00B33D5E" w:rsidP="00B33D5E"/>
    <w:p w14:paraId="73D685F7" w14:textId="07DE5B9B" w:rsidR="00B33D5E" w:rsidRPr="00B33D5E" w:rsidRDefault="00B33D5E" w:rsidP="00B33D5E"/>
    <w:p w14:paraId="786CFAFC" w14:textId="07E57FCD" w:rsidR="00B33D5E" w:rsidRPr="00B33D5E" w:rsidRDefault="00B33D5E" w:rsidP="00B33D5E"/>
    <w:p w14:paraId="0A647E78" w14:textId="4C546E67" w:rsidR="00B33D5E" w:rsidRPr="00B33D5E" w:rsidRDefault="00B33D5E" w:rsidP="00B33D5E"/>
    <w:p w14:paraId="5E1C30B8" w14:textId="7A85F1BC" w:rsidR="00B33D5E" w:rsidRPr="00B33D5E" w:rsidRDefault="00B33D5E" w:rsidP="00B33D5E"/>
    <w:p w14:paraId="7F97B2E7" w14:textId="79B740A0" w:rsidR="00B33D5E" w:rsidRPr="00B33D5E" w:rsidRDefault="00B33D5E" w:rsidP="00B33D5E"/>
    <w:p w14:paraId="06372BF2" w14:textId="0D9D9319" w:rsidR="00B33D5E" w:rsidRPr="00B33D5E" w:rsidRDefault="00B33D5E" w:rsidP="00B33D5E"/>
    <w:p w14:paraId="7120D1B0" w14:textId="13194234" w:rsidR="00B33D5E" w:rsidRPr="00B33D5E" w:rsidRDefault="00B33D5E" w:rsidP="00B33D5E"/>
    <w:p w14:paraId="4B0D82B5" w14:textId="605C2DF9" w:rsidR="00B33D5E" w:rsidRPr="00B33D5E" w:rsidRDefault="00B33D5E" w:rsidP="00B33D5E"/>
    <w:p w14:paraId="4B5C8997" w14:textId="3817416B" w:rsidR="00B33D5E" w:rsidRPr="00B33D5E" w:rsidRDefault="00B33D5E" w:rsidP="00B33D5E"/>
    <w:p w14:paraId="6F357E5C" w14:textId="723D7D1D" w:rsidR="00B33D5E" w:rsidRPr="00B33D5E" w:rsidRDefault="00B33D5E" w:rsidP="00B33D5E"/>
    <w:p w14:paraId="3BF5BEBE" w14:textId="5DA34694" w:rsidR="00B33D5E" w:rsidRPr="00B33D5E" w:rsidRDefault="00B33D5E" w:rsidP="00B33D5E"/>
    <w:p w14:paraId="5BD78783" w14:textId="76768E12" w:rsidR="00B33D5E" w:rsidRPr="00B33D5E" w:rsidRDefault="00B33D5E" w:rsidP="00B33D5E"/>
    <w:p w14:paraId="3D352E71" w14:textId="3C438017" w:rsidR="00B33D5E" w:rsidRPr="00B33D5E" w:rsidRDefault="00B33D5E" w:rsidP="00B33D5E"/>
    <w:p w14:paraId="0495C06F" w14:textId="00042025" w:rsidR="00B33D5E" w:rsidRPr="00B33D5E" w:rsidRDefault="00B33D5E" w:rsidP="00B33D5E"/>
    <w:p w14:paraId="3951D94C" w14:textId="140A18BF" w:rsidR="00B33D5E" w:rsidRPr="00B33D5E" w:rsidRDefault="00B33D5E" w:rsidP="00B33D5E"/>
    <w:p w14:paraId="62641A72" w14:textId="3557770F" w:rsidR="00B33D5E" w:rsidRPr="00B33D5E" w:rsidRDefault="00B33D5E" w:rsidP="00B33D5E"/>
    <w:p w14:paraId="777F46A6" w14:textId="68C64417" w:rsidR="00B33D5E" w:rsidRDefault="00B33D5E" w:rsidP="00B33D5E">
      <w:pPr>
        <w:rPr>
          <w:rFonts w:asciiTheme="majorHAnsi" w:hAnsiTheme="majorHAnsi"/>
          <w:color w:val="455F51" w:themeColor="text2"/>
          <w:sz w:val="16"/>
        </w:rPr>
      </w:pPr>
    </w:p>
    <w:p w14:paraId="192F14E1" w14:textId="499DADA7" w:rsidR="00B33D5E" w:rsidRDefault="00C772AB" w:rsidP="00B33D5E">
      <w:pPr>
        <w:rPr>
          <w:rFonts w:asciiTheme="majorHAnsi" w:hAnsiTheme="majorHAnsi"/>
          <w:color w:val="455F51" w:themeColor="text2"/>
          <w:sz w:val="16"/>
        </w:rPr>
      </w:pPr>
      <w:r>
        <w:rPr>
          <w:noProof/>
        </w:rPr>
        <mc:AlternateContent>
          <mc:Choice Requires="wps">
            <w:drawing>
              <wp:anchor distT="45720" distB="45720" distL="114300" distR="114300" simplePos="0" relativeHeight="251668480" behindDoc="0" locked="0" layoutInCell="1" allowOverlap="1" wp14:anchorId="346DEF5A" wp14:editId="4796B1CF">
                <wp:simplePos x="0" y="0"/>
                <wp:positionH relativeFrom="page">
                  <wp:posOffset>7086600</wp:posOffset>
                </wp:positionH>
                <wp:positionV relativeFrom="paragraph">
                  <wp:posOffset>250190</wp:posOffset>
                </wp:positionV>
                <wp:extent cx="28384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noFill/>
                        <a:ln w="9525">
                          <a:noFill/>
                          <a:miter lim="800000"/>
                          <a:headEnd/>
                          <a:tailEnd/>
                        </a:ln>
                      </wps:spPr>
                      <wps:txbx>
                        <w:txbxContent>
                          <w:p w14:paraId="795D7B19" w14:textId="1339E964" w:rsidR="00B33D5E" w:rsidRPr="00C772AB" w:rsidRDefault="00230E1A" w:rsidP="00B33D5E">
                            <w:pPr>
                              <w:rPr>
                                <w:b/>
                                <w:bCs/>
                                <w:i/>
                                <w:iCs/>
                                <w:sz w:val="16"/>
                                <w:szCs w:val="14"/>
                              </w:rPr>
                            </w:pPr>
                            <w:r>
                              <w:rPr>
                                <w:b/>
                                <w:bCs/>
                                <w:i/>
                                <w:iCs/>
                                <w:sz w:val="16"/>
                                <w:szCs w:val="14"/>
                                <w:lang w:val="el-GR"/>
                              </w:rPr>
                              <w:t>Αριθμός έργου</w:t>
                            </w:r>
                            <w:r w:rsidR="00B33D5E" w:rsidRPr="00C772AB">
                              <w:rPr>
                                <w:b/>
                                <w:bCs/>
                                <w:i/>
                                <w:iCs/>
                                <w:sz w:val="16"/>
                                <w:szCs w:val="14"/>
                              </w:rPr>
                              <w:t xml:space="preserve"> : 020-1-UK01-KA201-079141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DEF5A" id="_x0000_s1033" type="#_x0000_t202" style="position:absolute;margin-left:558pt;margin-top:19.7pt;width:223.5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3/w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" filled="f" stroked="f">
                <v:textbox style="mso-fit-shape-to-text:t">
                  <w:txbxContent>
                    <w:p w14:paraId="795D7B19" w14:textId="1339E964" w:rsidR="00B33D5E" w:rsidRPr="00C772AB" w:rsidRDefault="00230E1A" w:rsidP="00B33D5E">
                      <w:pPr>
                        <w:rPr>
                          <w:b/>
                          <w:bCs/>
                          <w:i/>
                          <w:iCs/>
                          <w:sz w:val="16"/>
                          <w:szCs w:val="14"/>
                        </w:rPr>
                      </w:pPr>
                      <w:r>
                        <w:rPr>
                          <w:b/>
                          <w:bCs/>
                          <w:i/>
                          <w:iCs/>
                          <w:sz w:val="16"/>
                          <w:szCs w:val="14"/>
                          <w:lang w:val="el-GR"/>
                        </w:rPr>
                        <w:t>Αριθμός έργου</w:t>
                      </w:r>
                      <w:r w:rsidR="00B33D5E" w:rsidRPr="00C772AB">
                        <w:rPr>
                          <w:b/>
                          <w:bCs/>
                          <w:i/>
                          <w:iCs/>
                          <w:sz w:val="16"/>
                          <w:szCs w:val="14"/>
                        </w:rPr>
                        <w:t xml:space="preserve"> : 020-1-UK01-KA201-079141</w:t>
                      </w:r>
                    </w:p>
                  </w:txbxContent>
                </v:textbox>
                <w10:wrap type="square" anchorx="page"/>
              </v:shape>
            </w:pict>
          </mc:Fallback>
        </mc:AlternateContent>
      </w:r>
    </w:p>
    <w:p w14:paraId="5218C7F4" w14:textId="1BBBC48B" w:rsidR="00B33D5E" w:rsidRDefault="00B33D5E" w:rsidP="00B33D5E"/>
    <w:p w14:paraId="0D6FC75D" w14:textId="143FFD79" w:rsidR="00B33D5E" w:rsidRDefault="00B33D5E" w:rsidP="00B33D5E"/>
    <w:p w14:paraId="504DD412" w14:textId="622A692B" w:rsidR="00B33D5E" w:rsidRPr="00B33D5E" w:rsidRDefault="00230E1A" w:rsidP="00B33D5E">
      <w:r>
        <w:rPr>
          <w:noProof/>
        </w:rPr>
        <w:lastRenderedPageBreak/>
        <mc:AlternateContent>
          <mc:Choice Requires="wps">
            <w:drawing>
              <wp:anchor distT="45720" distB="45720" distL="114300" distR="114300" simplePos="0" relativeHeight="251688960" behindDoc="0" locked="0" layoutInCell="1" allowOverlap="1" wp14:anchorId="73A8DDEE" wp14:editId="7F72621A">
                <wp:simplePos x="0" y="0"/>
                <wp:positionH relativeFrom="page">
                  <wp:posOffset>6804660</wp:posOffset>
                </wp:positionH>
                <wp:positionV relativeFrom="paragraph">
                  <wp:posOffset>7620</wp:posOffset>
                </wp:positionV>
                <wp:extent cx="3000375" cy="623316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233160"/>
                        </a:xfrm>
                        <a:prstGeom prst="rect">
                          <a:avLst/>
                        </a:prstGeom>
                        <a:noFill/>
                        <a:ln w="9525">
                          <a:noFill/>
                          <a:miter lim="800000"/>
                          <a:headEnd/>
                          <a:tailEnd/>
                        </a:ln>
                      </wps:spPr>
                      <wps:txbx>
                        <w:txbxContent>
                          <w:p w14:paraId="7817B39C" w14:textId="0E9E5EF9" w:rsidR="00C772AB" w:rsidRPr="00230E1A" w:rsidRDefault="00230E1A" w:rsidP="00C772AB">
                            <w:pPr>
                              <w:rPr>
                                <w:b/>
                                <w:bCs/>
                                <w:sz w:val="40"/>
                                <w:szCs w:val="48"/>
                                <w:lang w:val="el-GR"/>
                              </w:rPr>
                            </w:pPr>
                            <w:r>
                              <w:rPr>
                                <w:b/>
                                <w:bCs/>
                                <w:sz w:val="40"/>
                                <w:szCs w:val="48"/>
                                <w:lang w:val="el-GR"/>
                              </w:rPr>
                              <w:t>Τα αποτελέσματα του έργου</w:t>
                            </w:r>
                          </w:p>
                          <w:p w14:paraId="5936B8A7" w14:textId="77777777" w:rsidR="00230E1A" w:rsidRPr="00230E1A" w:rsidRDefault="00230E1A" w:rsidP="00230E1A">
                            <w:pPr>
                              <w:pStyle w:val="ListParagraph"/>
                              <w:numPr>
                                <w:ilvl w:val="0"/>
                                <w:numId w:val="3"/>
                              </w:numPr>
                              <w:rPr>
                                <w:lang w:val="el-GR"/>
                              </w:rPr>
                            </w:pPr>
                            <w:r w:rsidRPr="00230E1A">
                              <w:rPr>
                                <w:lang w:val="el-GR"/>
                              </w:rPr>
                              <w:t xml:space="preserve">Κονσόλα </w:t>
                            </w:r>
                            <w:r>
                              <w:t>STEM</w:t>
                            </w:r>
                            <w:r w:rsidRPr="00230E1A">
                              <w:rPr>
                                <w:lang w:val="el-GR"/>
                              </w:rPr>
                              <w:t>4</w:t>
                            </w:r>
                            <w:r>
                              <w:t>CLIM</w:t>
                            </w:r>
                            <w:r w:rsidRPr="00230E1A">
                              <w:rPr>
                                <w:lang w:val="el-GR"/>
                              </w:rPr>
                              <w:t>8 με οδηγό συναρμολόγησης και βίντεο σε 4 γλώσσες</w:t>
                            </w:r>
                          </w:p>
                          <w:p w14:paraId="2356D31C" w14:textId="77777777" w:rsidR="00230E1A" w:rsidRPr="00230E1A" w:rsidRDefault="00230E1A" w:rsidP="00230E1A">
                            <w:pPr>
                              <w:pStyle w:val="ListParagraph"/>
                              <w:numPr>
                                <w:ilvl w:val="0"/>
                                <w:numId w:val="3"/>
                              </w:numPr>
                              <w:rPr>
                                <w:lang w:val="el-GR"/>
                              </w:rPr>
                            </w:pPr>
                            <w:r w:rsidRPr="00230E1A">
                              <w:rPr>
                                <w:lang w:val="el-GR"/>
                              </w:rPr>
                              <w:t xml:space="preserve">Φυσικά υπολογιστικά μπλοκ με ειδικό οδηγό για τη σύνδεση και την αλληλεπίδραση με το </w:t>
                            </w:r>
                            <w:r>
                              <w:t>STEM</w:t>
                            </w:r>
                            <w:r w:rsidRPr="00230E1A">
                              <w:rPr>
                                <w:lang w:val="el-GR"/>
                              </w:rPr>
                              <w:t>4</w:t>
                            </w:r>
                            <w:r>
                              <w:t>CLIM</w:t>
                            </w:r>
                            <w:r w:rsidRPr="00230E1A">
                              <w:rPr>
                                <w:lang w:val="el-GR"/>
                              </w:rPr>
                              <w:t>8</w:t>
                            </w:r>
                          </w:p>
                          <w:p w14:paraId="54ED96FD" w14:textId="77777777" w:rsidR="00230E1A" w:rsidRPr="00230E1A" w:rsidRDefault="00230E1A" w:rsidP="00230E1A">
                            <w:pPr>
                              <w:pStyle w:val="ListParagraph"/>
                              <w:numPr>
                                <w:ilvl w:val="0"/>
                                <w:numId w:val="3"/>
                              </w:numPr>
                              <w:rPr>
                                <w:lang w:val="el-GR"/>
                              </w:rPr>
                            </w:pPr>
                            <w:r w:rsidRPr="00230E1A">
                              <w:rPr>
                                <w:lang w:val="el-GR"/>
                              </w:rPr>
                              <w:t xml:space="preserve">Ένας προσαρμοσμένος κόσμος </w:t>
                            </w:r>
                            <w:r>
                              <w:t>Minecraft</w:t>
                            </w:r>
                            <w:r w:rsidRPr="00230E1A">
                              <w:rPr>
                                <w:lang w:val="el-GR"/>
                              </w:rPr>
                              <w:t xml:space="preserve"> </w:t>
                            </w:r>
                            <w:r>
                              <w:t>Pi</w:t>
                            </w:r>
                            <w:r w:rsidRPr="00230E1A">
                              <w:rPr>
                                <w:lang w:val="el-GR"/>
                              </w:rPr>
                              <w:t xml:space="preserve"> </w:t>
                            </w:r>
                            <w:r>
                              <w:t>Edition</w:t>
                            </w:r>
                          </w:p>
                          <w:p w14:paraId="39C63C21" w14:textId="77777777" w:rsidR="00230E1A" w:rsidRPr="00230E1A" w:rsidRDefault="00230E1A" w:rsidP="00230E1A">
                            <w:pPr>
                              <w:pStyle w:val="ListParagraph"/>
                              <w:numPr>
                                <w:ilvl w:val="0"/>
                                <w:numId w:val="3"/>
                              </w:numPr>
                              <w:rPr>
                                <w:lang w:val="el-GR"/>
                              </w:rPr>
                            </w:pPr>
                            <w:r w:rsidRPr="00230E1A">
                              <w:rPr>
                                <w:lang w:val="el-GR"/>
                              </w:rPr>
                              <w:t>3 σχέδια μαθήματος με κατεύθυνση την κλιματική αλλαγή και τις φυσικές καταστροφές</w:t>
                            </w:r>
                          </w:p>
                          <w:p w14:paraId="04FD9E20" w14:textId="77777777" w:rsidR="00230E1A" w:rsidRPr="00230E1A" w:rsidRDefault="00230E1A" w:rsidP="00230E1A">
                            <w:pPr>
                              <w:pStyle w:val="ListParagraph"/>
                              <w:numPr>
                                <w:ilvl w:val="0"/>
                                <w:numId w:val="3"/>
                              </w:numPr>
                              <w:rPr>
                                <w:lang w:val="el-GR"/>
                              </w:rPr>
                            </w:pPr>
                            <w:r w:rsidRPr="00230E1A">
                              <w:rPr>
                                <w:lang w:val="el-GR"/>
                              </w:rPr>
                              <w:t xml:space="preserve">3 ειδικά σχεδιασμένοι εκπαιδευτικοί κόσμοι του </w:t>
                            </w:r>
                            <w:r>
                              <w:t>STEM</w:t>
                            </w:r>
                            <w:r w:rsidRPr="00230E1A">
                              <w:rPr>
                                <w:lang w:val="el-GR"/>
                              </w:rPr>
                              <w:t>4</w:t>
                            </w:r>
                            <w:r>
                              <w:t>CLIM</w:t>
                            </w:r>
                            <w:r w:rsidRPr="00230E1A">
                              <w:rPr>
                                <w:lang w:val="el-GR"/>
                              </w:rPr>
                              <w:t xml:space="preserve">8 </w:t>
                            </w:r>
                            <w:r>
                              <w:t>Minecraft</w:t>
                            </w:r>
                          </w:p>
                          <w:p w14:paraId="7FC9ECE7" w14:textId="6500250F" w:rsidR="00C772AB" w:rsidRDefault="00230E1A" w:rsidP="00230E1A">
                            <w:pPr>
                              <w:pStyle w:val="ListParagraph"/>
                              <w:numPr>
                                <w:ilvl w:val="0"/>
                                <w:numId w:val="3"/>
                              </w:numPr>
                              <w:rPr>
                                <w:lang w:val="el-GR"/>
                              </w:rPr>
                            </w:pPr>
                            <w:r w:rsidRPr="00230E1A">
                              <w:rPr>
                                <w:lang w:val="el-GR"/>
                              </w:rPr>
                              <w:t>1 πύλη διάδοσης γνώσεων για βήμα προς βήμα καθοδήγηση των εκπαιδευτικών</w:t>
                            </w:r>
                          </w:p>
                          <w:p w14:paraId="519AA6FC" w14:textId="00466CAF" w:rsidR="00230E1A" w:rsidRPr="00230E1A" w:rsidRDefault="00230E1A" w:rsidP="00230E1A">
                            <w:pPr>
                              <w:pStyle w:val="ListParagraph"/>
                              <w:numPr>
                                <w:ilvl w:val="0"/>
                                <w:numId w:val="3"/>
                              </w:numPr>
                              <w:rPr>
                                <w:lang w:val="el-GR"/>
                              </w:rPr>
                            </w:pPr>
                            <w:r w:rsidRPr="00230E1A">
                              <w:rPr>
                                <w:lang w:val="el-GR"/>
                              </w:rPr>
                              <w:t>Δημιουργία μιας κοινότητας πρακτικής για εκπαιδευτικούς και άλλους εκπαιδευτικούς σε θέματα STEM, μέσω μιας εικονικής Λέσχης, η οποία θα είναι σε θέση να ανταλλάσσει γνώσεις και να διευρύνει την εμβέλεια της κονσόλας και των υποστηρικτικών πόρων.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8DDEE" id="_x0000_s1034" type="#_x0000_t202" style="position:absolute;margin-left:535.8pt;margin-top:.6pt;width:236.25pt;height:490.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" filled="f" stroked="f">
                <v:textbox>
                  <w:txbxContent>
                    <w:p w14:paraId="7817B39C" w14:textId="0E9E5EF9" w:rsidR="00C772AB" w:rsidRPr="00230E1A" w:rsidRDefault="00230E1A" w:rsidP="00C772AB">
                      <w:pPr>
                        <w:rPr>
                          <w:b/>
                          <w:bCs/>
                          <w:sz w:val="40"/>
                          <w:szCs w:val="48"/>
                          <w:lang w:val="el-GR"/>
                        </w:rPr>
                      </w:pPr>
                      <w:r>
                        <w:rPr>
                          <w:b/>
                          <w:bCs/>
                          <w:sz w:val="40"/>
                          <w:szCs w:val="48"/>
                          <w:lang w:val="el-GR"/>
                        </w:rPr>
                        <w:t>Τα αποτελέσματα του έργου</w:t>
                      </w:r>
                    </w:p>
                    <w:p w14:paraId="5936B8A7" w14:textId="77777777" w:rsidR="00230E1A" w:rsidRPr="00230E1A" w:rsidRDefault="00230E1A" w:rsidP="00230E1A">
                      <w:pPr>
                        <w:pStyle w:val="ListParagraph"/>
                        <w:numPr>
                          <w:ilvl w:val="0"/>
                          <w:numId w:val="3"/>
                        </w:numPr>
                        <w:rPr>
                          <w:lang w:val="el-GR"/>
                        </w:rPr>
                      </w:pPr>
                      <w:r w:rsidRPr="00230E1A">
                        <w:rPr>
                          <w:lang w:val="el-GR"/>
                        </w:rPr>
                        <w:t xml:space="preserve">Κονσόλα </w:t>
                      </w:r>
                      <w:r>
                        <w:t>STEM</w:t>
                      </w:r>
                      <w:r w:rsidRPr="00230E1A">
                        <w:rPr>
                          <w:lang w:val="el-GR"/>
                        </w:rPr>
                        <w:t>4</w:t>
                      </w:r>
                      <w:r>
                        <w:t>CLIM</w:t>
                      </w:r>
                      <w:r w:rsidRPr="00230E1A">
                        <w:rPr>
                          <w:lang w:val="el-GR"/>
                        </w:rPr>
                        <w:t>8 με οδηγό συναρμολόγησης και βίντεο σε 4 γλώσσες</w:t>
                      </w:r>
                    </w:p>
                    <w:p w14:paraId="2356D31C" w14:textId="77777777" w:rsidR="00230E1A" w:rsidRPr="00230E1A" w:rsidRDefault="00230E1A" w:rsidP="00230E1A">
                      <w:pPr>
                        <w:pStyle w:val="ListParagraph"/>
                        <w:numPr>
                          <w:ilvl w:val="0"/>
                          <w:numId w:val="3"/>
                        </w:numPr>
                        <w:rPr>
                          <w:lang w:val="el-GR"/>
                        </w:rPr>
                      </w:pPr>
                      <w:r w:rsidRPr="00230E1A">
                        <w:rPr>
                          <w:lang w:val="el-GR"/>
                        </w:rPr>
                        <w:t xml:space="preserve">Φυσικά υπολογιστικά μπλοκ με ειδικό οδηγό για τη σύνδεση και την αλληλεπίδραση με το </w:t>
                      </w:r>
                      <w:r>
                        <w:t>STEM</w:t>
                      </w:r>
                      <w:r w:rsidRPr="00230E1A">
                        <w:rPr>
                          <w:lang w:val="el-GR"/>
                        </w:rPr>
                        <w:t>4</w:t>
                      </w:r>
                      <w:r>
                        <w:t>CLIM</w:t>
                      </w:r>
                      <w:r w:rsidRPr="00230E1A">
                        <w:rPr>
                          <w:lang w:val="el-GR"/>
                        </w:rPr>
                        <w:t>8</w:t>
                      </w:r>
                    </w:p>
                    <w:p w14:paraId="54ED96FD" w14:textId="77777777" w:rsidR="00230E1A" w:rsidRPr="00230E1A" w:rsidRDefault="00230E1A" w:rsidP="00230E1A">
                      <w:pPr>
                        <w:pStyle w:val="ListParagraph"/>
                        <w:numPr>
                          <w:ilvl w:val="0"/>
                          <w:numId w:val="3"/>
                        </w:numPr>
                        <w:rPr>
                          <w:lang w:val="el-GR"/>
                        </w:rPr>
                      </w:pPr>
                      <w:r w:rsidRPr="00230E1A">
                        <w:rPr>
                          <w:lang w:val="el-GR"/>
                        </w:rPr>
                        <w:t xml:space="preserve">Ένας προσαρμοσμένος κόσμος </w:t>
                      </w:r>
                      <w:r>
                        <w:t>Minecraft</w:t>
                      </w:r>
                      <w:r w:rsidRPr="00230E1A">
                        <w:rPr>
                          <w:lang w:val="el-GR"/>
                        </w:rPr>
                        <w:t xml:space="preserve"> </w:t>
                      </w:r>
                      <w:r>
                        <w:t>Pi</w:t>
                      </w:r>
                      <w:r w:rsidRPr="00230E1A">
                        <w:rPr>
                          <w:lang w:val="el-GR"/>
                        </w:rPr>
                        <w:t xml:space="preserve"> </w:t>
                      </w:r>
                      <w:r>
                        <w:t>Edition</w:t>
                      </w:r>
                    </w:p>
                    <w:p w14:paraId="39C63C21" w14:textId="77777777" w:rsidR="00230E1A" w:rsidRPr="00230E1A" w:rsidRDefault="00230E1A" w:rsidP="00230E1A">
                      <w:pPr>
                        <w:pStyle w:val="ListParagraph"/>
                        <w:numPr>
                          <w:ilvl w:val="0"/>
                          <w:numId w:val="3"/>
                        </w:numPr>
                        <w:rPr>
                          <w:lang w:val="el-GR"/>
                        </w:rPr>
                      </w:pPr>
                      <w:r w:rsidRPr="00230E1A">
                        <w:rPr>
                          <w:lang w:val="el-GR"/>
                        </w:rPr>
                        <w:t>3 σχέδια μαθήματος με κατεύθυνση την κλιματική αλλαγή και τις φυσικές καταστροφές</w:t>
                      </w:r>
                    </w:p>
                    <w:p w14:paraId="04FD9E20" w14:textId="77777777" w:rsidR="00230E1A" w:rsidRPr="00230E1A" w:rsidRDefault="00230E1A" w:rsidP="00230E1A">
                      <w:pPr>
                        <w:pStyle w:val="ListParagraph"/>
                        <w:numPr>
                          <w:ilvl w:val="0"/>
                          <w:numId w:val="3"/>
                        </w:numPr>
                        <w:rPr>
                          <w:lang w:val="el-GR"/>
                        </w:rPr>
                      </w:pPr>
                      <w:r w:rsidRPr="00230E1A">
                        <w:rPr>
                          <w:lang w:val="el-GR"/>
                        </w:rPr>
                        <w:t xml:space="preserve">3 ειδικά σχεδιασμένοι εκπαιδευτικοί κόσμοι του </w:t>
                      </w:r>
                      <w:r>
                        <w:t>STEM</w:t>
                      </w:r>
                      <w:r w:rsidRPr="00230E1A">
                        <w:rPr>
                          <w:lang w:val="el-GR"/>
                        </w:rPr>
                        <w:t>4</w:t>
                      </w:r>
                      <w:r>
                        <w:t>CLIM</w:t>
                      </w:r>
                      <w:r w:rsidRPr="00230E1A">
                        <w:rPr>
                          <w:lang w:val="el-GR"/>
                        </w:rPr>
                        <w:t xml:space="preserve">8 </w:t>
                      </w:r>
                      <w:r>
                        <w:t>Minecraft</w:t>
                      </w:r>
                    </w:p>
                    <w:p w14:paraId="7FC9ECE7" w14:textId="6500250F" w:rsidR="00C772AB" w:rsidRDefault="00230E1A" w:rsidP="00230E1A">
                      <w:pPr>
                        <w:pStyle w:val="ListParagraph"/>
                        <w:numPr>
                          <w:ilvl w:val="0"/>
                          <w:numId w:val="3"/>
                        </w:numPr>
                        <w:rPr>
                          <w:lang w:val="el-GR"/>
                        </w:rPr>
                      </w:pPr>
                      <w:r w:rsidRPr="00230E1A">
                        <w:rPr>
                          <w:lang w:val="el-GR"/>
                        </w:rPr>
                        <w:t>1 πύλη διάδοσης γνώσεων για βήμα προς βήμα καθοδήγηση των εκπαιδευτικών</w:t>
                      </w:r>
                    </w:p>
                    <w:p w14:paraId="519AA6FC" w14:textId="00466CAF" w:rsidR="00230E1A" w:rsidRPr="00230E1A" w:rsidRDefault="00230E1A" w:rsidP="00230E1A">
                      <w:pPr>
                        <w:pStyle w:val="ListParagraph"/>
                        <w:numPr>
                          <w:ilvl w:val="0"/>
                          <w:numId w:val="3"/>
                        </w:numPr>
                        <w:rPr>
                          <w:lang w:val="el-GR"/>
                        </w:rPr>
                      </w:pPr>
                      <w:r w:rsidRPr="00230E1A">
                        <w:rPr>
                          <w:lang w:val="el-GR"/>
                        </w:rPr>
                        <w:t>Δημιουργία μιας κοινότητας πρακτικής για εκπαιδευτικούς και άλλους εκπαιδευτικούς σε θέματα STEM, μέσω μιας εικονικής Λέσχης, η οποία θα είναι σε θέση να ανταλλάσσει γνώσεις και να διευρύνει την εμβέλεια της κονσόλας και των υποστηρικτικών πόρων.</w:t>
                      </w:r>
                    </w:p>
                  </w:txbxContent>
                </v:textbox>
                <w10:wrap type="square" anchorx="page"/>
              </v:shape>
            </w:pict>
          </mc:Fallback>
        </mc:AlternateContent>
      </w:r>
      <w:r>
        <w:rPr>
          <w:noProof/>
        </w:rPr>
        <mc:AlternateContent>
          <mc:Choice Requires="wps">
            <w:drawing>
              <wp:anchor distT="45720" distB="45720" distL="114300" distR="114300" simplePos="0" relativeHeight="251682816" behindDoc="0" locked="0" layoutInCell="1" allowOverlap="1" wp14:anchorId="5C9741D2" wp14:editId="31CA5196">
                <wp:simplePos x="0" y="0"/>
                <wp:positionH relativeFrom="margin">
                  <wp:posOffset>-220980</wp:posOffset>
                </wp:positionH>
                <wp:positionV relativeFrom="paragraph">
                  <wp:posOffset>0</wp:posOffset>
                </wp:positionV>
                <wp:extent cx="291465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162EE328" w14:textId="4407D330" w:rsidR="00B33D5E" w:rsidRPr="00230E1A" w:rsidRDefault="00230E1A" w:rsidP="00B33D5E">
                            <w:pPr>
                              <w:tabs>
                                <w:tab w:val="left" w:pos="390"/>
                              </w:tabs>
                              <w:rPr>
                                <w:b/>
                                <w:bCs/>
                                <w:sz w:val="40"/>
                                <w:szCs w:val="48"/>
                                <w:lang w:val="el-GR"/>
                              </w:rPr>
                            </w:pPr>
                            <w:r>
                              <w:rPr>
                                <w:b/>
                                <w:bCs/>
                                <w:sz w:val="40"/>
                                <w:szCs w:val="48"/>
                                <w:lang w:val="el-GR"/>
                              </w:rPr>
                              <w:t>Οι ανάγκες</w:t>
                            </w:r>
                          </w:p>
                          <w:p w14:paraId="2008ADDD" w14:textId="77777777" w:rsidR="00230E1A" w:rsidRPr="00230E1A" w:rsidRDefault="00230E1A" w:rsidP="00230E1A">
                            <w:pPr>
                              <w:tabs>
                                <w:tab w:val="left" w:pos="390"/>
                              </w:tabs>
                              <w:jc w:val="both"/>
                              <w:rPr>
                                <w:szCs w:val="28"/>
                                <w:lang w:val="el-GR"/>
                              </w:rPr>
                            </w:pPr>
                            <w:r w:rsidRPr="00230E1A">
                              <w:rPr>
                                <w:szCs w:val="28"/>
                                <w:lang w:val="el-GR"/>
                              </w:rPr>
                              <w:t xml:space="preserve">Το έργο </w:t>
                            </w:r>
                            <w:r w:rsidRPr="00230E1A">
                              <w:rPr>
                                <w:szCs w:val="28"/>
                              </w:rPr>
                              <w:t>STEM</w:t>
                            </w:r>
                            <w:r w:rsidRPr="00230E1A">
                              <w:rPr>
                                <w:szCs w:val="28"/>
                                <w:lang w:val="el-GR"/>
                              </w:rPr>
                              <w:t>4</w:t>
                            </w:r>
                            <w:r w:rsidRPr="00230E1A">
                              <w:rPr>
                                <w:szCs w:val="28"/>
                              </w:rPr>
                              <w:t>CLIM</w:t>
                            </w:r>
                            <w:r w:rsidRPr="00230E1A">
                              <w:rPr>
                                <w:szCs w:val="28"/>
                                <w:lang w:val="el-GR"/>
                              </w:rPr>
                              <w:t>8 έχει ως στόχο να βοηθήσει στην αντιμετώπιση του παραπάνω προβλήματος με τη συναρμολόγηση μιας ειδικής κονσόλας και σχετικού εκπαιδευτικού υλικού.</w:t>
                            </w:r>
                          </w:p>
                          <w:p w14:paraId="0802BF98" w14:textId="77777777" w:rsidR="00230E1A" w:rsidRPr="00230E1A" w:rsidRDefault="00230E1A" w:rsidP="00230E1A">
                            <w:pPr>
                              <w:tabs>
                                <w:tab w:val="left" w:pos="390"/>
                              </w:tabs>
                              <w:jc w:val="both"/>
                              <w:rPr>
                                <w:szCs w:val="28"/>
                                <w:lang w:val="el-GR"/>
                              </w:rPr>
                            </w:pPr>
                            <w:r w:rsidRPr="00230E1A">
                              <w:rPr>
                                <w:szCs w:val="28"/>
                                <w:lang w:val="el-GR"/>
                              </w:rPr>
                              <w:t xml:space="preserve">Η κονσόλα θα λειτουργεί όχι μόνο ως πλατφόρμα για μαθησιακά εργαλεία, αλλά και ως το ίδιο το μαθησιακό εργαλείο, με τον προγραμματισμό και τη δημιουργία των δικών τους σεναρίων και παιχνιδιών με τη χρήση φυσικών υπολογιστών. </w:t>
                            </w:r>
                          </w:p>
                          <w:p w14:paraId="6C7CE88F" w14:textId="77777777" w:rsidR="00230E1A" w:rsidRPr="00230E1A" w:rsidRDefault="00230E1A" w:rsidP="00230E1A">
                            <w:pPr>
                              <w:tabs>
                                <w:tab w:val="left" w:pos="390"/>
                              </w:tabs>
                              <w:jc w:val="both"/>
                              <w:rPr>
                                <w:szCs w:val="28"/>
                                <w:lang w:val="el-GR"/>
                              </w:rPr>
                            </w:pPr>
                            <w:r w:rsidRPr="00230E1A">
                              <w:rPr>
                                <w:szCs w:val="28"/>
                                <w:lang w:val="el-GR"/>
                              </w:rPr>
                              <w:t xml:space="preserve">Συνοδευτικά θα υπάρχει μια σειρά σχεδίων μαθημάτων για την υποστήριξη των εκπαιδευτικών στη χρήση αυτής της κονσόλας για την παροχή σχετικών και ελκυστικών μαθημάτων στους νέους που συνδέουν την αριστεία </w:t>
                            </w:r>
                            <w:r w:rsidRPr="00230E1A">
                              <w:rPr>
                                <w:szCs w:val="28"/>
                              </w:rPr>
                              <w:t>STEM</w:t>
                            </w:r>
                            <w:r w:rsidRPr="00230E1A">
                              <w:rPr>
                                <w:szCs w:val="28"/>
                                <w:lang w:val="el-GR"/>
                              </w:rPr>
                              <w:t xml:space="preserve"> και τις πρακτικές γνώσεις με την αίσθηση περιβαλλοντικής συνείδησης και ευαισθητοποίησης.</w:t>
                            </w:r>
                          </w:p>
                          <w:p w14:paraId="0EF29496" w14:textId="77777777" w:rsidR="00230E1A" w:rsidRPr="00230E1A" w:rsidRDefault="00230E1A" w:rsidP="00230E1A">
                            <w:pPr>
                              <w:tabs>
                                <w:tab w:val="left" w:pos="390"/>
                              </w:tabs>
                              <w:jc w:val="both"/>
                              <w:rPr>
                                <w:szCs w:val="28"/>
                                <w:lang w:val="el-GR"/>
                              </w:rPr>
                            </w:pPr>
                            <w:r w:rsidRPr="00230E1A">
                              <w:rPr>
                                <w:szCs w:val="28"/>
                                <w:lang w:val="el-GR"/>
                              </w:rPr>
                              <w:t xml:space="preserve">Όλα αυτά θα υποστηριχθούν με έναν πιο οργανικό τρόπο από τη Λέσχη </w:t>
                            </w:r>
                            <w:r w:rsidRPr="00230E1A">
                              <w:rPr>
                                <w:szCs w:val="28"/>
                              </w:rPr>
                              <w:t>STEM</w:t>
                            </w:r>
                            <w:r w:rsidRPr="00230E1A">
                              <w:rPr>
                                <w:szCs w:val="28"/>
                                <w:lang w:val="el-GR"/>
                              </w:rPr>
                              <w:t>4</w:t>
                            </w:r>
                            <w:r w:rsidRPr="00230E1A">
                              <w:rPr>
                                <w:szCs w:val="28"/>
                              </w:rPr>
                              <w:t>CLIM</w:t>
                            </w:r>
                            <w:r w:rsidRPr="00230E1A">
                              <w:rPr>
                                <w:szCs w:val="28"/>
                                <w:lang w:val="el-GR"/>
                              </w:rPr>
                              <w:t>8, η οποία θα επιτρέπει στους εκπαιδευτικούς και άλλους χρήστες και επαγγελματίες να θέτουν ερωτήσεις, να ζητούν συμβουλές και να αλληλεπιδρούν μεταξύ τους για να παρέχουν υποστήριξη μεταξύ ομοτίμων και να αναπτύσσουν περαιτέρω τους πόρους του έργου.</w:t>
                            </w:r>
                          </w:p>
                          <w:p w14:paraId="0B3B01DB" w14:textId="77777777" w:rsidR="00230E1A" w:rsidRPr="00230E1A" w:rsidRDefault="00230E1A" w:rsidP="00230E1A">
                            <w:pPr>
                              <w:tabs>
                                <w:tab w:val="left" w:pos="390"/>
                              </w:tabs>
                              <w:jc w:val="both"/>
                              <w:rPr>
                                <w:szCs w:val="28"/>
                                <w:lang w:val="el-GR"/>
                              </w:rPr>
                            </w:pPr>
                          </w:p>
                          <w:p w14:paraId="454E0A8B" w14:textId="71C2ED59" w:rsidR="00B33D5E" w:rsidRPr="00B33D5E" w:rsidRDefault="00230E1A" w:rsidP="00230E1A">
                            <w:pPr>
                              <w:tabs>
                                <w:tab w:val="left" w:pos="390"/>
                              </w:tabs>
                              <w:jc w:val="both"/>
                              <w:rPr>
                                <w:sz w:val="20"/>
                                <w:szCs w:val="18"/>
                              </w:rPr>
                            </w:pPr>
                            <w:r w:rsidRPr="00230E1A">
                              <w:rPr>
                                <w:szCs w:val="28"/>
                              </w:rPr>
                              <w:t>Translated with www.DeepL.com/Translator (free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741D2" id="_x0000_s1035" type="#_x0000_t202" style="position:absolute;margin-left:-17.4pt;margin-top:0;width:229.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" filled="f" stroked="f">
                <v:textbox style="mso-fit-shape-to-text:t">
                  <w:txbxContent>
                    <w:p w14:paraId="162EE328" w14:textId="4407D330" w:rsidR="00B33D5E" w:rsidRPr="00230E1A" w:rsidRDefault="00230E1A" w:rsidP="00B33D5E">
                      <w:pPr>
                        <w:tabs>
                          <w:tab w:val="left" w:pos="390"/>
                        </w:tabs>
                        <w:rPr>
                          <w:b/>
                          <w:bCs/>
                          <w:sz w:val="40"/>
                          <w:szCs w:val="48"/>
                          <w:lang w:val="el-GR"/>
                        </w:rPr>
                      </w:pPr>
                      <w:r>
                        <w:rPr>
                          <w:b/>
                          <w:bCs/>
                          <w:sz w:val="40"/>
                          <w:szCs w:val="48"/>
                          <w:lang w:val="el-GR"/>
                        </w:rPr>
                        <w:t>Οι ανάγκες</w:t>
                      </w:r>
                    </w:p>
                    <w:p w14:paraId="2008ADDD" w14:textId="77777777" w:rsidR="00230E1A" w:rsidRPr="00230E1A" w:rsidRDefault="00230E1A" w:rsidP="00230E1A">
                      <w:pPr>
                        <w:tabs>
                          <w:tab w:val="left" w:pos="390"/>
                        </w:tabs>
                        <w:jc w:val="both"/>
                        <w:rPr>
                          <w:szCs w:val="28"/>
                          <w:lang w:val="el-GR"/>
                        </w:rPr>
                      </w:pPr>
                      <w:r w:rsidRPr="00230E1A">
                        <w:rPr>
                          <w:szCs w:val="28"/>
                          <w:lang w:val="el-GR"/>
                        </w:rPr>
                        <w:t xml:space="preserve">Το έργο </w:t>
                      </w:r>
                      <w:r w:rsidRPr="00230E1A">
                        <w:rPr>
                          <w:szCs w:val="28"/>
                        </w:rPr>
                        <w:t>STEM</w:t>
                      </w:r>
                      <w:r w:rsidRPr="00230E1A">
                        <w:rPr>
                          <w:szCs w:val="28"/>
                          <w:lang w:val="el-GR"/>
                        </w:rPr>
                        <w:t>4</w:t>
                      </w:r>
                      <w:r w:rsidRPr="00230E1A">
                        <w:rPr>
                          <w:szCs w:val="28"/>
                        </w:rPr>
                        <w:t>CLIM</w:t>
                      </w:r>
                      <w:r w:rsidRPr="00230E1A">
                        <w:rPr>
                          <w:szCs w:val="28"/>
                          <w:lang w:val="el-GR"/>
                        </w:rPr>
                        <w:t>8 έχει ως στόχο να βοηθήσει στην αντιμετώπιση του παραπάνω προβλήματος με τη συναρμολόγηση μιας ειδικής κονσόλας και σχετικού εκπαιδευτικού υλικού.</w:t>
                      </w:r>
                    </w:p>
                    <w:p w14:paraId="0802BF98" w14:textId="77777777" w:rsidR="00230E1A" w:rsidRPr="00230E1A" w:rsidRDefault="00230E1A" w:rsidP="00230E1A">
                      <w:pPr>
                        <w:tabs>
                          <w:tab w:val="left" w:pos="390"/>
                        </w:tabs>
                        <w:jc w:val="both"/>
                        <w:rPr>
                          <w:szCs w:val="28"/>
                          <w:lang w:val="el-GR"/>
                        </w:rPr>
                      </w:pPr>
                      <w:r w:rsidRPr="00230E1A">
                        <w:rPr>
                          <w:szCs w:val="28"/>
                          <w:lang w:val="el-GR"/>
                        </w:rPr>
                        <w:t xml:space="preserve">Η κονσόλα θα λειτουργεί όχι μόνο ως πλατφόρμα για μαθησιακά εργαλεία, αλλά και ως το ίδιο το μαθησιακό εργαλείο, με τον προγραμματισμό και τη δημιουργία των δικών τους σεναρίων και παιχνιδιών με τη χρήση φυσικών υπολογιστών. </w:t>
                      </w:r>
                    </w:p>
                    <w:p w14:paraId="6C7CE88F" w14:textId="77777777" w:rsidR="00230E1A" w:rsidRPr="00230E1A" w:rsidRDefault="00230E1A" w:rsidP="00230E1A">
                      <w:pPr>
                        <w:tabs>
                          <w:tab w:val="left" w:pos="390"/>
                        </w:tabs>
                        <w:jc w:val="both"/>
                        <w:rPr>
                          <w:szCs w:val="28"/>
                          <w:lang w:val="el-GR"/>
                        </w:rPr>
                      </w:pPr>
                      <w:r w:rsidRPr="00230E1A">
                        <w:rPr>
                          <w:szCs w:val="28"/>
                          <w:lang w:val="el-GR"/>
                        </w:rPr>
                        <w:t xml:space="preserve">Συνοδευτικά θα υπάρχει μια σειρά σχεδίων μαθημάτων για την υποστήριξη των εκπαιδευτικών στη χρήση αυτής της κονσόλας για την παροχή σχετικών και ελκυστικών μαθημάτων στους νέους που συνδέουν την αριστεία </w:t>
                      </w:r>
                      <w:r w:rsidRPr="00230E1A">
                        <w:rPr>
                          <w:szCs w:val="28"/>
                        </w:rPr>
                        <w:t>STEM</w:t>
                      </w:r>
                      <w:r w:rsidRPr="00230E1A">
                        <w:rPr>
                          <w:szCs w:val="28"/>
                          <w:lang w:val="el-GR"/>
                        </w:rPr>
                        <w:t xml:space="preserve"> και τις πρακτικές γνώσεις με την αίσθηση περιβαλλοντικής συνείδησης και ευαισθητοποίησης.</w:t>
                      </w:r>
                    </w:p>
                    <w:p w14:paraId="0EF29496" w14:textId="77777777" w:rsidR="00230E1A" w:rsidRPr="00230E1A" w:rsidRDefault="00230E1A" w:rsidP="00230E1A">
                      <w:pPr>
                        <w:tabs>
                          <w:tab w:val="left" w:pos="390"/>
                        </w:tabs>
                        <w:jc w:val="both"/>
                        <w:rPr>
                          <w:szCs w:val="28"/>
                          <w:lang w:val="el-GR"/>
                        </w:rPr>
                      </w:pPr>
                      <w:r w:rsidRPr="00230E1A">
                        <w:rPr>
                          <w:szCs w:val="28"/>
                          <w:lang w:val="el-GR"/>
                        </w:rPr>
                        <w:t xml:space="preserve">Όλα αυτά θα υποστηριχθούν με έναν πιο οργανικό τρόπο από τη Λέσχη </w:t>
                      </w:r>
                      <w:r w:rsidRPr="00230E1A">
                        <w:rPr>
                          <w:szCs w:val="28"/>
                        </w:rPr>
                        <w:t>STEM</w:t>
                      </w:r>
                      <w:r w:rsidRPr="00230E1A">
                        <w:rPr>
                          <w:szCs w:val="28"/>
                          <w:lang w:val="el-GR"/>
                        </w:rPr>
                        <w:t>4</w:t>
                      </w:r>
                      <w:r w:rsidRPr="00230E1A">
                        <w:rPr>
                          <w:szCs w:val="28"/>
                        </w:rPr>
                        <w:t>CLIM</w:t>
                      </w:r>
                      <w:r w:rsidRPr="00230E1A">
                        <w:rPr>
                          <w:szCs w:val="28"/>
                          <w:lang w:val="el-GR"/>
                        </w:rPr>
                        <w:t>8, η οποία θα επιτρέπει στους εκπαιδευτικούς και άλλους χρήστες και επαγγελματίες να θέτουν ερωτήσεις, να ζητούν συμβουλές και να αλληλεπιδρούν μεταξύ τους για να παρέχουν υποστήριξη μεταξύ ομοτίμων και να αναπτύσσουν περαιτέρω τους πόρους του έργου.</w:t>
                      </w:r>
                    </w:p>
                    <w:p w14:paraId="0B3B01DB" w14:textId="77777777" w:rsidR="00230E1A" w:rsidRPr="00230E1A" w:rsidRDefault="00230E1A" w:rsidP="00230E1A">
                      <w:pPr>
                        <w:tabs>
                          <w:tab w:val="left" w:pos="390"/>
                        </w:tabs>
                        <w:jc w:val="both"/>
                        <w:rPr>
                          <w:szCs w:val="28"/>
                          <w:lang w:val="el-GR"/>
                        </w:rPr>
                      </w:pPr>
                    </w:p>
                    <w:p w14:paraId="454E0A8B" w14:textId="71C2ED59" w:rsidR="00B33D5E" w:rsidRPr="00B33D5E" w:rsidRDefault="00230E1A" w:rsidP="00230E1A">
                      <w:pPr>
                        <w:tabs>
                          <w:tab w:val="left" w:pos="390"/>
                        </w:tabs>
                        <w:jc w:val="both"/>
                        <w:rPr>
                          <w:sz w:val="20"/>
                          <w:szCs w:val="18"/>
                        </w:rPr>
                      </w:pPr>
                      <w:r w:rsidRPr="00230E1A">
                        <w:rPr>
                          <w:szCs w:val="28"/>
                        </w:rPr>
                        <w:t>Translated with www.DeepL.com/Translator (free version)</w:t>
                      </w:r>
                    </w:p>
                  </w:txbxContent>
                </v:textbox>
                <w10:wrap type="square" anchorx="margin"/>
              </v:shape>
            </w:pict>
          </mc:Fallback>
        </mc:AlternateContent>
      </w:r>
      <w:r w:rsidR="00C772AB">
        <w:rPr>
          <w:noProof/>
        </w:rPr>
        <mc:AlternateContent>
          <mc:Choice Requires="wps">
            <w:drawing>
              <wp:anchor distT="45720" distB="45720" distL="114300" distR="114300" simplePos="0" relativeHeight="251684864" behindDoc="0" locked="0" layoutInCell="1" allowOverlap="1" wp14:anchorId="09307B8E" wp14:editId="22FB513F">
                <wp:simplePos x="0" y="0"/>
                <wp:positionH relativeFrom="margin">
                  <wp:posOffset>3009265</wp:posOffset>
                </wp:positionH>
                <wp:positionV relativeFrom="paragraph">
                  <wp:posOffset>0</wp:posOffset>
                </wp:positionV>
                <wp:extent cx="3057525"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noFill/>
                        <a:ln w="9525">
                          <a:noFill/>
                          <a:miter lim="800000"/>
                          <a:headEnd/>
                          <a:tailEnd/>
                        </a:ln>
                      </wps:spPr>
                      <wps:txbx>
                        <w:txbxContent>
                          <w:p w14:paraId="6FD67413" w14:textId="6EA89CA0" w:rsidR="00C772AB" w:rsidRPr="00230E1A" w:rsidRDefault="00230E1A" w:rsidP="00C772AB">
                            <w:pPr>
                              <w:jc w:val="both"/>
                              <w:rPr>
                                <w:b/>
                                <w:bCs/>
                                <w:sz w:val="40"/>
                                <w:szCs w:val="48"/>
                                <w:lang w:val="el-GR"/>
                              </w:rPr>
                            </w:pPr>
                            <w:r>
                              <w:rPr>
                                <w:b/>
                                <w:bCs/>
                                <w:sz w:val="40"/>
                                <w:szCs w:val="48"/>
                                <w:lang w:val="el-GR"/>
                              </w:rPr>
                              <w:t>Οι</w:t>
                            </w:r>
                            <w:r w:rsidRPr="00230E1A">
                              <w:rPr>
                                <w:b/>
                                <w:bCs/>
                                <w:sz w:val="40"/>
                                <w:szCs w:val="48"/>
                                <w:lang w:val="el-GR"/>
                              </w:rPr>
                              <w:t xml:space="preserve"> </w:t>
                            </w:r>
                            <w:r>
                              <w:rPr>
                                <w:b/>
                                <w:bCs/>
                                <w:sz w:val="40"/>
                                <w:szCs w:val="48"/>
                                <w:lang w:val="el-GR"/>
                              </w:rPr>
                              <w:t>στόχοι</w:t>
                            </w:r>
                            <w:r w:rsidRPr="00230E1A">
                              <w:rPr>
                                <w:b/>
                                <w:bCs/>
                                <w:sz w:val="40"/>
                                <w:szCs w:val="48"/>
                                <w:lang w:val="el-GR"/>
                              </w:rPr>
                              <w:t xml:space="preserve"> </w:t>
                            </w:r>
                            <w:r>
                              <w:rPr>
                                <w:b/>
                                <w:bCs/>
                                <w:sz w:val="40"/>
                                <w:szCs w:val="48"/>
                                <w:lang w:val="el-GR"/>
                              </w:rPr>
                              <w:t>του έργου</w:t>
                            </w:r>
                          </w:p>
                          <w:p w14:paraId="4BC009C9" w14:textId="77777777" w:rsidR="00230E1A" w:rsidRPr="00230E1A" w:rsidRDefault="00230E1A" w:rsidP="00230E1A">
                            <w:pPr>
                              <w:rPr>
                                <w:lang w:val="el-GR"/>
                              </w:rPr>
                            </w:pPr>
                            <w:r w:rsidRPr="00230E1A">
                              <w:rPr>
                                <w:lang w:val="el-GR"/>
                              </w:rPr>
                              <w:t>Το έργο έχει τους ακόλουθους στόχους:</w:t>
                            </w:r>
                          </w:p>
                          <w:p w14:paraId="2144413C" w14:textId="77777777" w:rsidR="00230E1A" w:rsidRPr="00230E1A" w:rsidRDefault="00230E1A" w:rsidP="00230E1A">
                            <w:pPr>
                              <w:rPr>
                                <w:lang w:val="el-GR"/>
                              </w:rPr>
                            </w:pPr>
                            <w:r w:rsidRPr="00230E1A">
                              <w:rPr>
                                <w:lang w:val="el-GR"/>
                              </w:rPr>
                              <w:t xml:space="preserve">- Να υποστηρίξει τους εκπαιδευτικούς και άλλους εκπαιδευτικούς στην ανάπτυξη πιο πρακτικών και ελκυστικών προσεγγίσεων για τη διδασκαλία του </w:t>
                            </w:r>
                            <w:r>
                              <w:t>STEM</w:t>
                            </w:r>
                            <w:r w:rsidRPr="00230E1A">
                              <w:rPr>
                                <w:lang w:val="el-GR"/>
                              </w:rPr>
                              <w:t>.</w:t>
                            </w:r>
                          </w:p>
                          <w:p w14:paraId="52874CC6" w14:textId="68788C77" w:rsidR="00230E1A" w:rsidRPr="00230E1A" w:rsidRDefault="00230E1A" w:rsidP="00230E1A">
                            <w:pPr>
                              <w:pStyle w:val="ListParagraph"/>
                              <w:numPr>
                                <w:ilvl w:val="0"/>
                                <w:numId w:val="4"/>
                              </w:numPr>
                              <w:rPr>
                                <w:lang w:val="el-GR"/>
                              </w:rPr>
                            </w:pPr>
                            <w:r w:rsidRPr="00230E1A">
                              <w:rPr>
                                <w:lang w:val="el-GR"/>
                              </w:rPr>
                              <w:t xml:space="preserve">Να αναπτύξει ένα σύνολο υλικών και πόρων που υποστηρίζουν αυτές τις νέες προσεγγίσεις </w:t>
                            </w:r>
                            <w:r>
                              <w:t>STEM</w:t>
                            </w:r>
                            <w:r w:rsidRPr="00230E1A">
                              <w:rPr>
                                <w:lang w:val="el-GR"/>
                              </w:rPr>
                              <w:t xml:space="preserve"> και περιβαλλοντικής μάθησης.</w:t>
                            </w:r>
                          </w:p>
                          <w:p w14:paraId="33306E88" w14:textId="7F6189FD" w:rsidR="00C772AB" w:rsidRPr="00230E1A" w:rsidRDefault="00230E1A" w:rsidP="00230E1A">
                            <w:pPr>
                              <w:pStyle w:val="ListParagraph"/>
                              <w:numPr>
                                <w:ilvl w:val="0"/>
                                <w:numId w:val="4"/>
                              </w:numPr>
                              <w:rPr>
                                <w:szCs w:val="28"/>
                                <w:lang w:val="el-GR"/>
                              </w:rPr>
                            </w:pPr>
                            <w:r w:rsidRPr="00230E1A">
                              <w:rPr>
                                <w:lang w:val="el-GR"/>
                              </w:rPr>
                              <w:t xml:space="preserve">Να προωθήσει τις δεξιότητες </w:t>
                            </w:r>
                            <w:r>
                              <w:t>STEM</w:t>
                            </w:r>
                            <w:r w:rsidRPr="00230E1A">
                              <w:rPr>
                                <w:lang w:val="el-GR"/>
                              </w:rPr>
                              <w:t xml:space="preserve"> και την απασχολησιμότητα των παιδιών και των νέων, καθώς και την περιβαλλοντική συνείδηση.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7B8E" id="_x0000_s1036" type="#_x0000_t202" style="position:absolute;margin-left:236.95pt;margin-top:0;width:240.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" filled="f" stroked="f">
                <v:textbox style="mso-fit-shape-to-text:t">
                  <w:txbxContent>
                    <w:p w14:paraId="6FD67413" w14:textId="6EA89CA0" w:rsidR="00C772AB" w:rsidRPr="00230E1A" w:rsidRDefault="00230E1A" w:rsidP="00C772AB">
                      <w:pPr>
                        <w:jc w:val="both"/>
                        <w:rPr>
                          <w:b/>
                          <w:bCs/>
                          <w:sz w:val="40"/>
                          <w:szCs w:val="48"/>
                          <w:lang w:val="el-GR"/>
                        </w:rPr>
                      </w:pPr>
                      <w:r>
                        <w:rPr>
                          <w:b/>
                          <w:bCs/>
                          <w:sz w:val="40"/>
                          <w:szCs w:val="48"/>
                          <w:lang w:val="el-GR"/>
                        </w:rPr>
                        <w:t>Οι</w:t>
                      </w:r>
                      <w:r w:rsidRPr="00230E1A">
                        <w:rPr>
                          <w:b/>
                          <w:bCs/>
                          <w:sz w:val="40"/>
                          <w:szCs w:val="48"/>
                          <w:lang w:val="el-GR"/>
                        </w:rPr>
                        <w:t xml:space="preserve"> </w:t>
                      </w:r>
                      <w:r>
                        <w:rPr>
                          <w:b/>
                          <w:bCs/>
                          <w:sz w:val="40"/>
                          <w:szCs w:val="48"/>
                          <w:lang w:val="el-GR"/>
                        </w:rPr>
                        <w:t>στόχοι</w:t>
                      </w:r>
                      <w:r w:rsidRPr="00230E1A">
                        <w:rPr>
                          <w:b/>
                          <w:bCs/>
                          <w:sz w:val="40"/>
                          <w:szCs w:val="48"/>
                          <w:lang w:val="el-GR"/>
                        </w:rPr>
                        <w:t xml:space="preserve"> </w:t>
                      </w:r>
                      <w:r>
                        <w:rPr>
                          <w:b/>
                          <w:bCs/>
                          <w:sz w:val="40"/>
                          <w:szCs w:val="48"/>
                          <w:lang w:val="el-GR"/>
                        </w:rPr>
                        <w:t>του έργου</w:t>
                      </w:r>
                    </w:p>
                    <w:p w14:paraId="4BC009C9" w14:textId="77777777" w:rsidR="00230E1A" w:rsidRPr="00230E1A" w:rsidRDefault="00230E1A" w:rsidP="00230E1A">
                      <w:pPr>
                        <w:rPr>
                          <w:lang w:val="el-GR"/>
                        </w:rPr>
                      </w:pPr>
                      <w:r w:rsidRPr="00230E1A">
                        <w:rPr>
                          <w:lang w:val="el-GR"/>
                        </w:rPr>
                        <w:t>Το έργο έχει τους ακόλουθους στόχους:</w:t>
                      </w:r>
                    </w:p>
                    <w:p w14:paraId="2144413C" w14:textId="77777777" w:rsidR="00230E1A" w:rsidRPr="00230E1A" w:rsidRDefault="00230E1A" w:rsidP="00230E1A">
                      <w:pPr>
                        <w:rPr>
                          <w:lang w:val="el-GR"/>
                        </w:rPr>
                      </w:pPr>
                      <w:r w:rsidRPr="00230E1A">
                        <w:rPr>
                          <w:lang w:val="el-GR"/>
                        </w:rPr>
                        <w:t xml:space="preserve">- Να υποστηρίξει τους εκπαιδευτικούς και άλλους εκπαιδευτικούς στην ανάπτυξη πιο πρακτικών και ελκυστικών προσεγγίσεων για τη διδασκαλία του </w:t>
                      </w:r>
                      <w:r>
                        <w:t>STEM</w:t>
                      </w:r>
                      <w:r w:rsidRPr="00230E1A">
                        <w:rPr>
                          <w:lang w:val="el-GR"/>
                        </w:rPr>
                        <w:t>.</w:t>
                      </w:r>
                    </w:p>
                    <w:p w14:paraId="52874CC6" w14:textId="68788C77" w:rsidR="00230E1A" w:rsidRPr="00230E1A" w:rsidRDefault="00230E1A" w:rsidP="00230E1A">
                      <w:pPr>
                        <w:pStyle w:val="ListParagraph"/>
                        <w:numPr>
                          <w:ilvl w:val="0"/>
                          <w:numId w:val="4"/>
                        </w:numPr>
                        <w:rPr>
                          <w:lang w:val="el-GR"/>
                        </w:rPr>
                      </w:pPr>
                      <w:r w:rsidRPr="00230E1A">
                        <w:rPr>
                          <w:lang w:val="el-GR"/>
                        </w:rPr>
                        <w:t xml:space="preserve">Να αναπτύξει ένα σύνολο υλικών και πόρων που υποστηρίζουν αυτές τις νέες προσεγγίσεις </w:t>
                      </w:r>
                      <w:r>
                        <w:t>STEM</w:t>
                      </w:r>
                      <w:r w:rsidRPr="00230E1A">
                        <w:rPr>
                          <w:lang w:val="el-GR"/>
                        </w:rPr>
                        <w:t xml:space="preserve"> και περιβαλλοντικής μάθησης.</w:t>
                      </w:r>
                    </w:p>
                    <w:p w14:paraId="33306E88" w14:textId="7F6189FD" w:rsidR="00C772AB" w:rsidRPr="00230E1A" w:rsidRDefault="00230E1A" w:rsidP="00230E1A">
                      <w:pPr>
                        <w:pStyle w:val="ListParagraph"/>
                        <w:numPr>
                          <w:ilvl w:val="0"/>
                          <w:numId w:val="4"/>
                        </w:numPr>
                        <w:rPr>
                          <w:szCs w:val="28"/>
                          <w:lang w:val="el-GR"/>
                        </w:rPr>
                      </w:pPr>
                      <w:r w:rsidRPr="00230E1A">
                        <w:rPr>
                          <w:lang w:val="el-GR"/>
                        </w:rPr>
                        <w:t xml:space="preserve">Να προωθήσει τις δεξιότητες </w:t>
                      </w:r>
                      <w:r>
                        <w:t>STEM</w:t>
                      </w:r>
                      <w:r w:rsidRPr="00230E1A">
                        <w:rPr>
                          <w:lang w:val="el-GR"/>
                        </w:rPr>
                        <w:t xml:space="preserve"> και την απασχολησιμότητα των παιδιών και των νέων, καθώς και την περιβαλλοντική συνείδηση.</w:t>
                      </w:r>
                    </w:p>
                  </w:txbxContent>
                </v:textbox>
                <w10:wrap type="square" anchorx="margin"/>
              </v:shape>
            </w:pict>
          </mc:Fallback>
        </mc:AlternateContent>
      </w:r>
      <w:r w:rsidR="00C772AB">
        <w:rPr>
          <w:noProof/>
        </w:rPr>
        <mc:AlternateContent>
          <mc:Choice Requires="wps">
            <w:drawing>
              <wp:anchor distT="45720" distB="45720" distL="114300" distR="114300" simplePos="0" relativeHeight="251686912" behindDoc="0" locked="0" layoutInCell="1" allowOverlap="1" wp14:anchorId="37B67430" wp14:editId="6F4669A2">
                <wp:simplePos x="0" y="0"/>
                <wp:positionH relativeFrom="margin">
                  <wp:posOffset>3143250</wp:posOffset>
                </wp:positionH>
                <wp:positionV relativeFrom="paragraph">
                  <wp:posOffset>5312410</wp:posOffset>
                </wp:positionV>
                <wp:extent cx="2990850" cy="1219200"/>
                <wp:effectExtent l="0" t="0" r="0" b="0"/>
                <wp:wrapThrough wrapText="bothSides">
                  <wp:wrapPolygon edited="0">
                    <wp:start x="413" y="0"/>
                    <wp:lineTo x="413" y="21263"/>
                    <wp:lineTo x="21050" y="21263"/>
                    <wp:lineTo x="21050" y="0"/>
                    <wp:lineTo x="413"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19200"/>
                        </a:xfrm>
                        <a:prstGeom prst="rect">
                          <a:avLst/>
                        </a:prstGeom>
                        <a:noFill/>
                        <a:ln w="9525">
                          <a:noFill/>
                          <a:miter lim="800000"/>
                          <a:headEnd/>
                          <a:tailEnd/>
                        </a:ln>
                      </wps:spPr>
                      <wps:txbx>
                        <w:txbxContent>
                          <w:p w14:paraId="47FB7D6A" w14:textId="77777777" w:rsidR="00C772AB" w:rsidRPr="00B33D5E" w:rsidRDefault="00C772AB" w:rsidP="00C772AB">
                            <w:pPr>
                              <w:rPr>
                                <w:szCs w:val="18"/>
                              </w:rPr>
                            </w:pPr>
                            <w:r w:rsidRPr="00C772AB">
                              <w:rPr>
                                <w:szCs w:val="28"/>
                              </w:rPr>
                              <w:t>To create a community of practice for teachers and other educators in STEM,</w:t>
                            </w:r>
                            <w:r w:rsidRPr="00C772AB">
                              <w:rPr>
                                <w:b/>
                                <w:bCs/>
                                <w:szCs w:val="28"/>
                              </w:rPr>
                              <w:t xml:space="preserve"> </w:t>
                            </w:r>
                            <w:r w:rsidRPr="00C772AB">
                              <w:t>through a virtual Club, that will be able to share knowledge and broaden the reach of the console and supporting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67430" id="_x0000_s1037" type="#_x0000_t202" style="position:absolute;margin-left:247.5pt;margin-top:418.3pt;width:235.5pt;height:9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" filled="f" stroked="f">
                <v:textbox>
                  <w:txbxContent>
                    <w:p w14:paraId="47FB7D6A" w14:textId="77777777" w:rsidR="00C772AB" w:rsidRPr="00B33D5E" w:rsidRDefault="00C772AB" w:rsidP="00C772AB">
                      <w:pPr>
                        <w:rPr>
                          <w:szCs w:val="18"/>
                        </w:rPr>
                      </w:pPr>
                      <w:r w:rsidRPr="00C772AB">
                        <w:rPr>
                          <w:szCs w:val="28"/>
                        </w:rPr>
                        <w:t>To create a community of practice for teachers and other educators in STEM,</w:t>
                      </w:r>
                      <w:r w:rsidRPr="00C772AB">
                        <w:rPr>
                          <w:b/>
                          <w:bCs/>
                          <w:szCs w:val="28"/>
                        </w:rPr>
                        <w:t xml:space="preserve"> </w:t>
                      </w:r>
                      <w:r w:rsidRPr="00C772AB">
                        <w:t>through a virtual Club, that will be able to share knowledge and broaden the reach of the console and supporting resources.</w:t>
                      </w:r>
                    </w:p>
                  </w:txbxContent>
                </v:textbox>
                <w10:wrap type="through" anchorx="margin"/>
              </v:shape>
            </w:pict>
          </mc:Fallback>
        </mc:AlternateContent>
      </w:r>
    </w:p>
    <w:sectPr w:rsidR="00B33D5E" w:rsidRPr="00B33D5E" w:rsidSect="00571059">
      <w:headerReference w:type="even" r:id="rId23"/>
      <w:headerReference w:type="default" r:id="rId24"/>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BB709" w14:textId="77777777" w:rsidR="004A55B9" w:rsidRDefault="004A55B9" w:rsidP="00DD7039">
      <w:pPr>
        <w:spacing w:after="0" w:line="240" w:lineRule="auto"/>
      </w:pPr>
      <w:r>
        <w:separator/>
      </w:r>
    </w:p>
  </w:endnote>
  <w:endnote w:type="continuationSeparator" w:id="0">
    <w:p w14:paraId="63E2751E" w14:textId="77777777" w:rsidR="004A55B9" w:rsidRDefault="004A55B9"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E428" w14:textId="77777777" w:rsidR="004A55B9" w:rsidRDefault="004A55B9" w:rsidP="00DD7039">
      <w:pPr>
        <w:spacing w:after="0" w:line="240" w:lineRule="auto"/>
      </w:pPr>
      <w:r>
        <w:separator/>
      </w:r>
    </w:p>
  </w:footnote>
  <w:footnote w:type="continuationSeparator" w:id="0">
    <w:p w14:paraId="2FC76B17" w14:textId="77777777" w:rsidR="004A55B9" w:rsidRDefault="004A55B9" w:rsidP="00DD7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C023" w14:textId="733326EF" w:rsidR="00B5749E" w:rsidRDefault="00B33D5E">
    <w:pPr>
      <w:pStyle w:val="Header"/>
    </w:pPr>
    <w:r>
      <w:rPr>
        <w:noProof/>
      </w:rPr>
      <mc:AlternateContent>
        <mc:Choice Requires="wpg">
          <w:drawing>
            <wp:anchor distT="0" distB="0" distL="114300" distR="114300" simplePos="0" relativeHeight="251662336" behindDoc="0" locked="0" layoutInCell="1" allowOverlap="1" wp14:anchorId="50278510" wp14:editId="0BEB0392">
              <wp:simplePos x="0" y="0"/>
              <wp:positionH relativeFrom="column">
                <wp:posOffset>-590550</wp:posOffset>
              </wp:positionH>
              <wp:positionV relativeFrom="paragraph">
                <wp:posOffset>-838200</wp:posOffset>
              </wp:positionV>
              <wp:extent cx="10256520" cy="9888215"/>
              <wp:effectExtent l="0" t="0" r="0" b="0"/>
              <wp:wrapNone/>
              <wp:docPr id="4" name="Group 3"/>
              <wp:cNvGraphicFramePr/>
              <a:graphic xmlns:a="http://schemas.openxmlformats.org/drawingml/2006/main">
                <a:graphicData uri="http://schemas.microsoft.com/office/word/2010/wordprocessingGroup">
                  <wpg:wgp>
                    <wpg:cNvGrpSpPr/>
                    <wpg:grpSpPr>
                      <a:xfrm flipH="1">
                        <a:off x="0" y="0"/>
                        <a:ext cx="10256520" cy="9888215"/>
                        <a:chOff x="-9230" y="1"/>
                        <a:chExt cx="9938805" cy="8562290"/>
                      </a:xfrm>
                    </wpg:grpSpPr>
                    <wps:wsp>
                      <wps:cNvPr id="5" name="Freeform 14"/>
                      <wps:cNvSpPr>
                        <a:spLocks/>
                      </wps:cNvSpPr>
                      <wps:spPr bwMode="auto">
                        <a:xfrm flipH="1">
                          <a:off x="-9230" y="1"/>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15"/>
                      <wps:cNvSpPr>
                        <a:spLocks/>
                      </wps:cNvSpPr>
                      <wps:spPr bwMode="auto">
                        <a:xfrm flipH="1">
                          <a:off x="6608460" y="6117621"/>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16"/>
                      <wps:cNvSpPr>
                        <a:spLocks/>
                      </wps:cNvSpPr>
                      <wps:spPr bwMode="auto">
                        <a:xfrm flipH="1">
                          <a:off x="6608460" y="6117617"/>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9"/>
                      <wps:cNvSpPr>
                        <a:spLocks/>
                      </wps:cNvSpPr>
                      <wps:spPr bwMode="auto">
                        <a:xfrm flipH="1">
                          <a:off x="3318955" y="418564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20"/>
                      <wps:cNvSpPr>
                        <a:spLocks/>
                      </wps:cNvSpPr>
                      <wps:spPr bwMode="auto">
                        <a:xfrm flipH="1">
                          <a:off x="3294995" y="3902197"/>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21"/>
                      <wps:cNvSpPr>
                        <a:spLocks/>
                      </wps:cNvSpPr>
                      <wps:spPr bwMode="auto">
                        <a:xfrm rot="10800000" flipH="1">
                          <a:off x="7471420" y="722442"/>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5"/>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6B5809" id="Group 3" o:spid="_x0000_s1026" style="position:absolute;margin-left:-46.5pt;margin-top:-66pt;width:807.6pt;height:778.6pt;flip:x;z-index:251662336;mso-width-relative:margin;mso-height-relative:margin" coordorigin="-92" coordsize="99388,8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">
              <v:shape id="Freeform 14" o:spid="_x0000_s1027" style="position:absolute;left:-92;width:33419;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awwwAAANoAAAAPAAAAZHJzL2Rvd25yZXYueG1sRI9RS8NA&#10;EITfC/6HYwVfir1UqU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YLJmsM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Freeform 15" o:spid="_x0000_s1028" style="position:absolute;left:66084;top:61176;width:32745;height:22654;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" path="m1047,v,809,,809,,809c,809,,809,,809,,297,,297,,297,610,380,945,142,1047,xe" fillcolor="#37a76f [3206]" stroked="f">
                <v:path arrowok="t" o:connecttype="custom" o:connectlocs="3274483,0;3274483,2265439;0,2265439;0,831688;3274483,0" o:connectangles="0,0,0,0,0"/>
              </v:shape>
              <v:shape id="Freeform 16" o:spid="_x0000_s1029" style="position:absolute;left:66084;top:61176;width:32745;height:24446;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" path="m1047,v,873,,873,,873c,873,,873,,873,,361,,361,,361,610,444,945,142,1047,xe" fillcolor="#99cb38 [3204]" stroked="f">
                <v:path arrowok="t" o:connecttype="custom" o:connectlocs="3274483,0;3274483,2444674;0,2444674;0,1010913;3274483,0" o:connectangles="0,0,0,0,0"/>
              </v:shape>
              <v:shape id="Freeform 19" o:spid="_x0000_s1030" style="position:absolute;left:33189;top:41856;width:32895;height:20445;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Freeform 20" o:spid="_x0000_s1031" style="position:absolute;left:32949;top:39021;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Freeform 21" o:spid="_x0000_s1032" style="position:absolute;left:74714;top:7224;width:24581;height:6083;rotation:180;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" path="m786,29v,109,,109,,109c,138,,138,,138,465,,696,13,786,29xe" fillcolor="#37a76f [3206]" stroked="f">
                <v:path arrowok="t" o:connecttype="custom" o:connectlocs="2458155,127841;2458155,608346;0,608346;2458155,127841" o:connectangles="0,0,0,0"/>
              </v:shape>
              <v:shape id="Freeform 5" o:spid="_x0000_s1033"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" path="m1055,v,33,,33,,33c450,105,160,509,50,700,,700,,700,,700,116,500,421,76,1055,xe" fillcolor="#37a76f [3206]" stroked="f">
                <v:path arrowok="t" o:connecttype="custom" o:connectlocs="3313465,0;3313465,92774;157036,1967927;0,1967927;3313465,0"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8F21" w14:textId="64A9ECC7" w:rsidR="00DD7039" w:rsidRDefault="00032F1A" w:rsidP="00D14FD3">
    <w:pPr>
      <w:pStyle w:val="Header"/>
      <w:tabs>
        <w:tab w:val="clear" w:pos="4680"/>
        <w:tab w:val="clear" w:pos="9360"/>
        <w:tab w:val="left" w:pos="12600"/>
      </w:tabs>
      <w:ind w:firstLine="720"/>
    </w:pPr>
    <w:r>
      <w:rPr>
        <w:noProof/>
      </w:rPr>
      <mc:AlternateContent>
        <mc:Choice Requires="wpg">
          <w:drawing>
            <wp:anchor distT="0" distB="0" distL="114300" distR="114300" simplePos="0" relativeHeight="251657216" behindDoc="0" locked="0" layoutInCell="1" allowOverlap="1" wp14:anchorId="0EE66B8F" wp14:editId="2803C7C0">
              <wp:simplePos x="0" y="0"/>
              <wp:positionH relativeFrom="page">
                <wp:posOffset>0</wp:posOffset>
              </wp:positionH>
              <wp:positionV relativeFrom="page">
                <wp:posOffset>-13681</wp:posOffset>
              </wp:positionV>
              <wp:extent cx="10257369" cy="8994332"/>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57369" cy="8994332"/>
                        <a:chOff x="0" y="-23206"/>
                        <a:chExt cx="10257369" cy="8994332"/>
                      </a:xfrm>
                    </wpg:grpSpPr>
                    <wps:wsp>
                      <wps:cNvPr id="3" name="Rectangle 35"/>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14"/>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5"/>
                      <wps:cNvSpPr>
                        <a:spLocks/>
                      </wps:cNvSpPr>
                      <wps:spPr bwMode="auto">
                        <a:xfrm flipH="1">
                          <a:off x="6878984" y="6744597"/>
                          <a:ext cx="3378385" cy="1949373"/>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6"/>
                      <wps:cNvSpPr>
                        <a:spLocks/>
                      </wps:cNvSpPr>
                      <wps:spPr bwMode="auto">
                        <a:xfrm flipH="1">
                          <a:off x="6878983" y="6867525"/>
                          <a:ext cx="3378385" cy="2103601"/>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9"/>
                      <wps:cNvSpPr>
                        <a:spLocks/>
                      </wps:cNvSpPr>
                      <wps:spPr bwMode="auto">
                        <a:xfrm flipH="1">
                          <a:off x="3447977" y="4524375"/>
                          <a:ext cx="3448514" cy="237135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20"/>
                      <wps:cNvSpPr>
                        <a:spLocks/>
                      </wps:cNvSpPr>
                      <wps:spPr bwMode="auto">
                        <a:xfrm flipH="1">
                          <a:off x="3422162" y="4276476"/>
                          <a:ext cx="3474329" cy="275297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rot="10800000" flipH="1">
                          <a:off x="7515297" y="-23206"/>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5"/>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1A8EBF8" id="Group 1" o:spid="_x0000_s1026" alt="&quot;&quot;" style="position:absolute;margin-left:0;margin-top:-1.1pt;width:807.65pt;height:708.2pt;z-index:251657216;mso-position-horizontal-relative:page;mso-position-vertical-relative:page" coordorigin=",-232" coordsize="102573,8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">
              <v:shape id="Rectangle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Freeform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" path="m1061,v,1781,,1781,,1781c456,1853,166,2257,56,2448v-56,,-56,,-56,c,,,,,l1061,xe" fillcolor="#99cb38 [3204]" stroked="f">
                <v:path arrowok="t" o:connecttype="custom" o:connectlocs="3448049,0;3448049,5758621;181989,7915274;0,7915274;0,0;3448049,0" o:connectangles="0,0,0,0,0,0"/>
              </v:shape>
              <v:shape id="Freeform 15" o:spid="_x0000_s1029" style="position:absolute;left:68789;top:67445;width:33784;height:19494;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" path="m1047,v,809,,809,,809c,809,,809,,809,,297,,297,,297,610,380,945,142,1047,xe" fillcolor="#37a76f [3206]" stroked="f">
                <v:path arrowok="t" o:connecttype="custom" o:connectlocs="3378385,0;3378385,1949373;0,1949373;0,715654;3378385,0" o:connectangles="0,0,0,0,0"/>
              </v:shape>
              <v:shape id="Freeform 16" o:spid="_x0000_s1030" style="position:absolute;left:68789;top:68675;width:33784;height:21036;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" path="m1047,v,873,,873,,873c,873,,873,,873,,361,,361,,361,610,444,945,142,1047,xe" fillcolor="#99cb38 [3204]" stroked="f">
                <v:path arrowok="t" o:connecttype="custom" o:connectlocs="3378385,0;3378385,2103601;0,2103601;0,869874;3378385,0" o:connectangles="0,0,0,0,0"/>
              </v:shape>
              <v:shape id="Freeform 19" o:spid="_x0000_s1031" style="position:absolute;left:34479;top:45243;width:34485;height:23714;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" path="m1060,v,151,,151,,151c903,179,752,226,611,293,416,385,189,525,,730,,690,,690,,690,109,590,514,135,876,35,922,23,971,18,1018,8l1060,xe" fillcolor="#37a76f [3206]" stroked="f">
                <v:path arrowok="t" o:connecttype="custom" o:connectlocs="3448514,0;3448514,490514;1987776,951792;0,2371358;0,2241421;2849904,113695;3311875,25987;3448514,0" o:connectangles="0,0,0,0,0,0,0,0"/>
              </v:shape>
              <v:shape id="Freeform 20" o:spid="_x0000_s1032" style="position:absolute;left:34221;top:42764;width:34743;height:2753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" path="m1060,v,152,,152,,152c903,194,752,256,611,336,416,447,189,608,,831,,791,,791,,791,109,681,514,187,876,53,922,37,971,27,1018,13l1060,xe" fillcolor="#99cb38 [3204]" stroked="f">
                <v:path arrowok="t" o:connecttype="custom" o:connectlocs="3474329,0;3474329,503552;2002656,1113115;0,2752973;0,2620459;2871238,175581;3336667,43067;3474329,0" o:connectangles="0,0,0,0,0,0,0,0"/>
              </v:shape>
              <v:shape id="Freeform 21" o:spid="_x0000_s1033" style="position:absolute;left:75152;top:-232;width:25362;height:7022;rotation:180;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Freeform 5" o:spid="_x0000_s1034"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D14FD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F04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735C80"/>
    <w:multiLevelType w:val="hybridMultilevel"/>
    <w:tmpl w:val="1B4E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655B63"/>
    <w:multiLevelType w:val="hybridMultilevel"/>
    <w:tmpl w:val="7D1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D156F2"/>
    <w:multiLevelType w:val="hybridMultilevel"/>
    <w:tmpl w:val="B7E6A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11365">
    <w:abstractNumId w:val="0"/>
  </w:num>
  <w:num w:numId="2" w16cid:durableId="1007950753">
    <w:abstractNumId w:val="1"/>
  </w:num>
  <w:num w:numId="3" w16cid:durableId="130482351">
    <w:abstractNumId w:val="3"/>
  </w:num>
  <w:num w:numId="4" w16cid:durableId="1214120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7D"/>
    <w:rsid w:val="00032F1A"/>
    <w:rsid w:val="0009727F"/>
    <w:rsid w:val="00107813"/>
    <w:rsid w:val="00172E8B"/>
    <w:rsid w:val="001B5D14"/>
    <w:rsid w:val="00230E1A"/>
    <w:rsid w:val="00330144"/>
    <w:rsid w:val="0033735F"/>
    <w:rsid w:val="0034637D"/>
    <w:rsid w:val="004A55B9"/>
    <w:rsid w:val="004B730C"/>
    <w:rsid w:val="00551578"/>
    <w:rsid w:val="00571059"/>
    <w:rsid w:val="00657049"/>
    <w:rsid w:val="00674EF6"/>
    <w:rsid w:val="0068630D"/>
    <w:rsid w:val="006D22BB"/>
    <w:rsid w:val="007159BD"/>
    <w:rsid w:val="00802B86"/>
    <w:rsid w:val="00807373"/>
    <w:rsid w:val="00961FD4"/>
    <w:rsid w:val="00A21AC6"/>
    <w:rsid w:val="00A77242"/>
    <w:rsid w:val="00B33D5E"/>
    <w:rsid w:val="00B5749E"/>
    <w:rsid w:val="00BC2EFF"/>
    <w:rsid w:val="00BD43AD"/>
    <w:rsid w:val="00C16E39"/>
    <w:rsid w:val="00C261C4"/>
    <w:rsid w:val="00C772AB"/>
    <w:rsid w:val="00C91E8B"/>
    <w:rsid w:val="00D14FD3"/>
    <w:rsid w:val="00D531E4"/>
    <w:rsid w:val="00DD7039"/>
    <w:rsid w:val="00DF27E8"/>
    <w:rsid w:val="00E23212"/>
    <w:rsid w:val="00E31A40"/>
    <w:rsid w:val="00EC0721"/>
    <w:rsid w:val="00F87DDD"/>
    <w:rsid w:val="00F9063B"/>
    <w:rsid w:val="00FE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29E7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D5E"/>
    <w:rPr>
      <w:rFonts w:ascii="Verdana" w:hAnsi="Verdana"/>
      <w:color w:val="auto"/>
      <w:sz w:val="22"/>
    </w:rPr>
  </w:style>
  <w:style w:type="paragraph" w:styleId="Heading1">
    <w:name w:val="heading 1"/>
    <w:basedOn w:val="Normal"/>
    <w:next w:val="Normal"/>
    <w:link w:val="Heading1Char"/>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Heading2">
    <w:name w:val="heading 2"/>
    <w:basedOn w:val="Normal"/>
    <w:next w:val="Normal"/>
    <w:link w:val="Heading2Char"/>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Heading3">
    <w:name w:val="heading 3"/>
    <w:basedOn w:val="Normal"/>
    <w:next w:val="Normal"/>
    <w:link w:val="Heading3Char"/>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leChar">
    <w:name w:val="Title Char"/>
    <w:basedOn w:val="DefaultParagraphFont"/>
    <w:link w:val="Title"/>
    <w:uiPriority w:val="3"/>
    <w:rsid w:val="00A21AC6"/>
    <w:rPr>
      <w:rFonts w:asciiTheme="majorHAnsi" w:eastAsiaTheme="majorEastAsia" w:hAnsiTheme="majorHAnsi" w:cstheme="majorBidi"/>
      <w:b/>
      <w:color w:val="auto"/>
      <w:kern w:val="28"/>
      <w:sz w:val="56"/>
    </w:rPr>
  </w:style>
  <w:style w:type="paragraph" w:styleId="Subtitle">
    <w:name w:val="Subtitle"/>
    <w:basedOn w:val="Normal"/>
    <w:next w:val="Normal"/>
    <w:link w:val="SubtitleChar"/>
    <w:uiPriority w:val="4"/>
    <w:qFormat/>
    <w:rsid w:val="00DF27E8"/>
    <w:pPr>
      <w:numPr>
        <w:ilvl w:val="1"/>
      </w:numPr>
      <w:spacing w:before="180" w:after="0" w:line="288" w:lineRule="auto"/>
    </w:pPr>
    <w:rPr>
      <w:rFonts w:asciiTheme="majorHAnsi" w:hAnsiTheme="majorHAnsi"/>
      <w:sz w:val="24"/>
    </w:rPr>
  </w:style>
  <w:style w:type="character" w:customStyle="1" w:styleId="SubtitleChar">
    <w:name w:val="Subtitle Char"/>
    <w:basedOn w:val="DefaultParagraphFont"/>
    <w:link w:val="Subtitle"/>
    <w:uiPriority w:val="4"/>
    <w:rsid w:val="00DF27E8"/>
    <w:rPr>
      <w:rFonts w:asciiTheme="majorHAnsi" w:hAnsiTheme="majorHAnsi"/>
      <w:sz w:val="24"/>
    </w:rPr>
  </w:style>
  <w:style w:type="paragraph" w:customStyle="1" w:styleId="Organization">
    <w:name w:val="Organization"/>
    <w:basedOn w:val="Normal"/>
    <w:next w:val="Normal"/>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semiHidden/>
    <w:pPr>
      <w:spacing w:before="1100" w:after="0" w:line="240" w:lineRule="auto"/>
      <w:ind w:left="1800"/>
      <w:contextualSpacing/>
    </w:pPr>
  </w:style>
  <w:style w:type="character" w:customStyle="1" w:styleId="Heading1Char">
    <w:name w:val="Heading 1 Char"/>
    <w:basedOn w:val="DefaultParagraphFont"/>
    <w:link w:val="Heading1"/>
    <w:uiPriority w:val="2"/>
    <w:rsid w:val="00DF27E8"/>
    <w:rPr>
      <w:rFonts w:asciiTheme="majorHAnsi" w:eastAsiaTheme="majorEastAsia" w:hAnsiTheme="majorHAnsi" w:cstheme="majorBidi"/>
      <w:sz w:val="48"/>
    </w:rPr>
  </w:style>
  <w:style w:type="paragraph" w:styleId="BlockText">
    <w:name w:val="Block Text"/>
    <w:basedOn w:val="Normal"/>
    <w:uiPriority w:val="2"/>
    <w:qFormat/>
    <w:rsid w:val="00674EF6"/>
    <w:pPr>
      <w:spacing w:before="260" w:after="260" w:line="240" w:lineRule="auto"/>
    </w:pPr>
    <w:rPr>
      <w:color w:val="455F51" w:themeColor="text2"/>
      <w:sz w:val="28"/>
    </w:rPr>
  </w:style>
  <w:style w:type="character" w:customStyle="1" w:styleId="Heading2Char">
    <w:name w:val="Heading 2 Char"/>
    <w:basedOn w:val="DefaultParagraphFont"/>
    <w:link w:val="Heading2"/>
    <w:uiPriority w:val="2"/>
    <w:rsid w:val="00EC0721"/>
    <w:rPr>
      <w:rFonts w:asciiTheme="majorHAnsi" w:eastAsiaTheme="majorEastAsia" w:hAnsiTheme="majorHAnsi" w:cstheme="majorBidi"/>
      <w:sz w:val="28"/>
    </w:rPr>
  </w:style>
  <w:style w:type="character" w:customStyle="1" w:styleId="Heading3Char">
    <w:name w:val="Heading 3 Char"/>
    <w:basedOn w:val="DefaultParagraphFont"/>
    <w:link w:val="Heading3"/>
    <w:uiPriority w:val="2"/>
    <w:rsid w:val="00330144"/>
    <w:rPr>
      <w:rFonts w:asciiTheme="majorHAnsi" w:hAnsiTheme="majorHAnsi"/>
      <w:b/>
      <w:bCs/>
      <w:sz w:val="22"/>
    </w:rPr>
  </w:style>
  <w:style w:type="paragraph" w:styleId="Quote">
    <w:name w:val="Quote"/>
    <w:basedOn w:val="Normal"/>
    <w:next w:val="Normal"/>
    <w:link w:val="QuoteChar"/>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QuoteChar">
    <w:name w:val="Quote Char"/>
    <w:basedOn w:val="DefaultParagraphFont"/>
    <w:link w:val="Quote"/>
    <w:uiPriority w:val="2"/>
    <w:semiHidden/>
    <w:rsid w:val="00674EF6"/>
    <w:rPr>
      <w:rFonts w:asciiTheme="majorHAnsi" w:eastAsiaTheme="majorEastAsia" w:hAnsiTheme="majorHAnsi" w:cstheme="majorBidi"/>
      <w:i/>
      <w:iCs/>
      <w:color w:val="99CB38" w:themeColor="accent1"/>
      <w:sz w:val="22"/>
    </w:rPr>
  </w:style>
  <w:style w:type="paragraph" w:customStyle="1" w:styleId="BlockHeading">
    <w:name w:val="Block Heading"/>
    <w:basedOn w:val="Normal"/>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 Text 2"/>
    <w:basedOn w:val="Normal"/>
    <w:uiPriority w:val="2"/>
    <w:semiHidden/>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semiHidden/>
    <w:rsid w:val="00DD7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4EF6"/>
    <w:rPr>
      <w:color w:val="auto"/>
      <w:sz w:val="22"/>
    </w:rPr>
  </w:style>
  <w:style w:type="paragraph" w:styleId="Footer">
    <w:name w:val="footer"/>
    <w:basedOn w:val="Normal"/>
    <w:link w:val="FooterChar"/>
    <w:uiPriority w:val="99"/>
    <w:semiHidden/>
    <w:rsid w:val="00DD70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4EF6"/>
    <w:rPr>
      <w:color w:val="auto"/>
      <w:sz w:val="22"/>
    </w:rPr>
  </w:style>
  <w:style w:type="paragraph" w:customStyle="1" w:styleId="Heading2Alternate">
    <w:name w:val="Heading 2 Alternate"/>
    <w:basedOn w:val="Heading2"/>
    <w:qFormat/>
    <w:rsid w:val="00A21AC6"/>
    <w:pPr>
      <w:spacing w:before="5680"/>
    </w:pPr>
  </w:style>
  <w:style w:type="paragraph" w:customStyle="1" w:styleId="Heading3Alternate">
    <w:name w:val="Heading 3 Alternate"/>
    <w:basedOn w:val="Heading3"/>
    <w:qFormat/>
    <w:rsid w:val="0068630D"/>
    <w:pPr>
      <w:spacing w:before="7680"/>
      <w:jc w:val="center"/>
    </w:pPr>
  </w:style>
  <w:style w:type="paragraph" w:customStyle="1" w:styleId="NormalAlternate">
    <w:name w:val="Normal Alternate"/>
    <w:basedOn w:val="Normal"/>
    <w:qFormat/>
    <w:rsid w:val="00807373"/>
    <w:pPr>
      <w:spacing w:before="4680"/>
    </w:pPr>
  </w:style>
  <w:style w:type="paragraph" w:styleId="ListParagraph">
    <w:name w:val="List Paragraph"/>
    <w:basedOn w:val="Normal"/>
    <w:uiPriority w:val="34"/>
    <w:unhideWhenUsed/>
    <w:qFormat/>
    <w:rsid w:val="00C77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yperlink" Target="https://www.facebook.com/STEM4CLIM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header" Target="header1.xml"/><Relationship Id="rId10" Type="http://schemas.openxmlformats.org/officeDocument/2006/relationships/hyperlink" Target="https://twitter.com/stem4clim8" TargetMode="External"/><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em4clim8.eu/?fbclid=IwAR0z1yHjFrXtwU-rywgmfzGfvfBnFYWBvneDligSMSBV_GzYxe0Q7TKGF44" TargetMode="External"/><Relationship Id="rId2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rina%20Giannopoulo\AppData\Roaming\Microsoft\Templates\Interior%20design%20brochure.dotx" TargetMode="External"/></Relationships>
</file>

<file path=word/theme/theme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D29D0A-87CC-4FFD-9C7C-53CE214EA8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Interior design brochure</Template>
  <TotalTime>0</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2022-11-25T10:51:00Z</dcterms:created>
  <dcterms:modified xsi:type="dcterms:W3CDTF">2022-11-25T10:51:00Z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