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jpeg"/>
  <Override PartName="/word/media/image10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0BCC1" w14:textId="163D52C9" w:rsidR="00330144" w:rsidRDefault="00B33D5E">
      <w:r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87F5A3" wp14:editId="4B51A93E">
                <wp:simplePos x="0" y="0"/>
                <wp:positionH relativeFrom="column">
                  <wp:posOffset>647700</wp:posOffset>
                </wp:positionH>
                <wp:positionV relativeFrom="paragraph">
                  <wp:posOffset>2152650</wp:posOffset>
                </wp:positionV>
                <wp:extent cx="2120265" cy="1404620"/>
                <wp:effectExtent l="0" t="0" r="0" b="6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9C5C7" w14:textId="268BA950" w:rsidR="00B33D5E" w:rsidRPr="00B33D5E" w:rsidRDefault="00B33D5E" w:rsidP="00B33D5E">
                            <w:pP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B33D5E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https://www.facebook.com/STEM4CLIM8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87F5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169.5pt;width:166.9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" filled="f" stroked="f">
                <v:textbox style="mso-fit-shape-to-text:t">
                  <w:txbxContent>
                    <w:p w14:paraId="4C39C5C7" w14:textId="268BA950" w:rsidR="00B33D5E" w:rsidRPr="00B33D5E" w:rsidRDefault="00B33D5E" w:rsidP="00B33D5E">
                      <w:pPr>
                        <w:rPr>
                          <w:b/>
                          <w:bCs/>
                          <w:sz w:val="18"/>
                          <w:szCs w:val="16"/>
                        </w:rPr>
                      </w:pPr>
                      <w:r w:rsidRPr="00B33D5E">
                        <w:rPr>
                          <w:b/>
                          <w:bCs/>
                          <w:sz w:val="18"/>
                          <w:szCs w:val="16"/>
                        </w:rPr>
                        <w:t>https://www.facebook.com/STEM4CLIM8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BD5EAB" wp14:editId="11920D3E">
                <wp:simplePos x="0" y="0"/>
                <wp:positionH relativeFrom="column">
                  <wp:posOffset>542925</wp:posOffset>
                </wp:positionH>
                <wp:positionV relativeFrom="paragraph">
                  <wp:posOffset>1123950</wp:posOffset>
                </wp:positionV>
                <wp:extent cx="1714500" cy="1404620"/>
                <wp:effectExtent l="0" t="0" r="0" b="444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C1CCD" w14:textId="020DDA8A" w:rsidR="00B33D5E" w:rsidRPr="00B33D5E" w:rsidRDefault="00B33D5E" w:rsidP="00B33D5E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B33D5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https://twitter.com/stem4clim8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BD5EAB" id="_x0000_s1027" type="#_x0000_t202" style="position:absolute;margin-left:42.75pt;margin-top:88.5pt;width:13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" filled="f" stroked="f">
                <v:textbox style="mso-fit-shape-to-text:t">
                  <w:txbxContent>
                    <w:p w14:paraId="305C1CCD" w14:textId="020DDA8A" w:rsidR="00B33D5E" w:rsidRPr="00B33D5E" w:rsidRDefault="00B33D5E" w:rsidP="00B33D5E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B33D5E">
                        <w:rPr>
                          <w:b/>
                          <w:bCs/>
                          <w:sz w:val="20"/>
                          <w:szCs w:val="18"/>
                        </w:rPr>
                        <w:t>https://twitter.com/stem4clim8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16BCBA8" wp14:editId="7CCFCE5F">
                <wp:simplePos x="0" y="0"/>
                <wp:positionH relativeFrom="column">
                  <wp:posOffset>609600</wp:posOffset>
                </wp:positionH>
                <wp:positionV relativeFrom="paragraph">
                  <wp:posOffset>3122295</wp:posOffset>
                </wp:positionV>
                <wp:extent cx="2158365" cy="1404620"/>
                <wp:effectExtent l="0" t="0" r="0" b="571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E1AF" w14:textId="5CA171A0" w:rsidR="00B33D5E" w:rsidRPr="00B33D5E" w:rsidRDefault="00B33D5E" w:rsidP="00B33D5E">
                            <w:pP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B33D5E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https://www.stem4clim8.eu/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BCBA8" id="_x0000_s1028" type="#_x0000_t202" style="position:absolute;margin-left:48pt;margin-top:245.85pt;width:169.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2F/wEAANU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" filled="f" stroked="f">
                <v:textbox style="mso-fit-shape-to-text:t">
                  <w:txbxContent>
                    <w:p w14:paraId="56DAE1AF" w14:textId="5CA171A0" w:rsidR="00B33D5E" w:rsidRPr="00B33D5E" w:rsidRDefault="00B33D5E" w:rsidP="00B33D5E">
                      <w:pPr>
                        <w:rPr>
                          <w:b/>
                          <w:bCs/>
                          <w:sz w:val="18"/>
                          <w:szCs w:val="16"/>
                        </w:rPr>
                      </w:pPr>
                      <w:r w:rsidRPr="00B33D5E">
                        <w:rPr>
                          <w:b/>
                          <w:bCs/>
                          <w:sz w:val="18"/>
                          <w:szCs w:val="16"/>
                        </w:rPr>
                        <w:t>https://www.stem4clim8.eu/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tr-TR" w:eastAsia="tr-TR"/>
        </w:rPr>
        <w:drawing>
          <wp:anchor distT="0" distB="0" distL="114300" distR="114300" simplePos="0" relativeHeight="251671552" behindDoc="0" locked="0" layoutInCell="1" allowOverlap="1" wp14:anchorId="3D460150" wp14:editId="1900651D">
            <wp:simplePos x="0" y="0"/>
            <wp:positionH relativeFrom="column">
              <wp:posOffset>28575</wp:posOffset>
            </wp:positionH>
            <wp:positionV relativeFrom="paragraph">
              <wp:posOffset>1038225</wp:posOffset>
            </wp:positionV>
            <wp:extent cx="552450" cy="552450"/>
            <wp:effectExtent l="0" t="0" r="0" b="0"/>
            <wp:wrapNone/>
            <wp:docPr id="32" name="Picture 32" descr="Εμφάνιση της εικόνας προέλευση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Εμφάνιση της εικόνας προέλευσης">
                      <a:hlinkClick r:id="rId11"/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tr-TR" w:eastAsia="tr-TR"/>
        </w:rPr>
        <w:drawing>
          <wp:anchor distT="0" distB="0" distL="114300" distR="114300" simplePos="0" relativeHeight="251673600" behindDoc="0" locked="0" layoutInCell="1" allowOverlap="1" wp14:anchorId="4381229C" wp14:editId="7D3AF5D5">
            <wp:simplePos x="0" y="0"/>
            <wp:positionH relativeFrom="margin">
              <wp:posOffset>19050</wp:posOffset>
            </wp:positionH>
            <wp:positionV relativeFrom="paragraph">
              <wp:posOffset>2085975</wp:posOffset>
            </wp:positionV>
            <wp:extent cx="571500" cy="571500"/>
            <wp:effectExtent l="0" t="0" r="0" b="0"/>
            <wp:wrapThrough wrapText="bothSides">
              <wp:wrapPolygon edited="0">
                <wp:start x="7200" y="720"/>
                <wp:lineTo x="3600" y="5040"/>
                <wp:lineTo x="720" y="9360"/>
                <wp:lineTo x="1440" y="13680"/>
                <wp:lineTo x="6480" y="18720"/>
                <wp:lineTo x="7200" y="20160"/>
                <wp:lineTo x="13680" y="20160"/>
                <wp:lineTo x="14400" y="18720"/>
                <wp:lineTo x="19440" y="13680"/>
                <wp:lineTo x="20160" y="10800"/>
                <wp:lineTo x="17280" y="4320"/>
                <wp:lineTo x="13680" y="720"/>
                <wp:lineTo x="7200" y="720"/>
              </wp:wrapPolygon>
            </wp:wrapThrough>
            <wp:docPr id="41" name="Picture 41" descr="Icon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&#10;&#10;Description automatically generate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4EC">
        <w:rPr>
          <w:rStyle w:val="YerTutucuMetni"/>
          <w:color w:val="auto"/>
          <w:lang w:val="tr-TR" w:eastAsia="tr-TR"/>
        </w:rPr>
        <w:drawing>
          <wp:anchor distT="0" distB="0" distL="114300" distR="114300" simplePos="0" relativeHeight="251674624" behindDoc="0" locked="0" layoutInCell="1" allowOverlap="1" wp14:anchorId="12AB3649" wp14:editId="18B38C0A">
            <wp:simplePos x="0" y="0"/>
            <wp:positionH relativeFrom="margin">
              <wp:posOffset>66675</wp:posOffset>
            </wp:positionH>
            <wp:positionV relativeFrom="paragraph">
              <wp:posOffset>3124200</wp:posOffset>
            </wp:positionV>
            <wp:extent cx="438150" cy="438150"/>
            <wp:effectExtent l="0" t="0" r="0" b="0"/>
            <wp:wrapThrough wrapText="bothSides">
              <wp:wrapPolygon edited="0">
                <wp:start x="4696" y="0"/>
                <wp:lineTo x="0" y="3757"/>
                <wp:lineTo x="0" y="15965"/>
                <wp:lineTo x="3757" y="20661"/>
                <wp:lineTo x="16904" y="20661"/>
                <wp:lineTo x="20661" y="15026"/>
                <wp:lineTo x="20661" y="6574"/>
                <wp:lineTo x="19722" y="3757"/>
                <wp:lineTo x="15965" y="0"/>
                <wp:lineTo x="4696" y="0"/>
              </wp:wrapPolygon>
            </wp:wrapThrough>
            <wp:docPr id="42" name="Picture 4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893BC6A" wp14:editId="6EDE92FB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</wp:posOffset>
                </wp:positionV>
                <wp:extent cx="2948940" cy="1404620"/>
                <wp:effectExtent l="0" t="0" r="0" b="19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04BD9" w14:textId="642BC25B" w:rsidR="00B33D5E" w:rsidRPr="00B33D5E" w:rsidRDefault="00CA5837" w:rsidP="00B33D5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Sosyal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medya</w:t>
                            </w:r>
                            <w:r w:rsidR="00FB694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web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sayfamızdan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bizi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takip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edin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3BC6A" id="_x0000_s1029" type="#_x0000_t202" style="position:absolute;margin-left:-18pt;margin-top:1.2pt;width:232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" filled="f" stroked="f">
                <v:textbox style="mso-fit-shape-to-text:t">
                  <w:txbxContent>
                    <w:p w14:paraId="67504BD9" w14:textId="642BC25B" w:rsidR="00B33D5E" w:rsidRPr="00B33D5E" w:rsidRDefault="00CA5837" w:rsidP="00B33D5E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Sosyal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medya</w:t>
                      </w:r>
                      <w:r w:rsidR="00FB6941">
                        <w:rPr>
                          <w:b/>
                          <w:bCs/>
                          <w:sz w:val="28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ve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web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sayfamızdan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bizi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takip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edin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tr-TR" w:eastAsia="tr-TR"/>
        </w:rPr>
        <w:drawing>
          <wp:anchor distT="0" distB="0" distL="114300" distR="114300" simplePos="0" relativeHeight="251661312" behindDoc="0" locked="0" layoutInCell="1" allowOverlap="1" wp14:anchorId="57A3E138" wp14:editId="100DF0B3">
            <wp:simplePos x="0" y="0"/>
            <wp:positionH relativeFrom="column">
              <wp:posOffset>3214370</wp:posOffset>
            </wp:positionH>
            <wp:positionV relativeFrom="paragraph">
              <wp:posOffset>6026614</wp:posOffset>
            </wp:positionV>
            <wp:extent cx="1227495" cy="274517"/>
            <wp:effectExtent l="0" t="0" r="0" b="0"/>
            <wp:wrapNone/>
            <wp:docPr id="48" name="Picture 48" descr="A picture containing text,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5415538-9426-41EB-8301-5FB98C6CDB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sign&#10;&#10;Description automatically generated">
                      <a:extLst>
                        <a:ext uri="{FF2B5EF4-FFF2-40B4-BE49-F238E27FC236}">
                          <a16:creationId xmlns:a16="http://schemas.microsoft.com/office/drawing/2014/main" id="{45415538-9426-41EB-8301-5FB98C6CDB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95" cy="27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D8F3F3" wp14:editId="5731F85E">
                <wp:simplePos x="0" y="0"/>
                <wp:positionH relativeFrom="page">
                  <wp:posOffset>3523615</wp:posOffset>
                </wp:positionH>
                <wp:positionV relativeFrom="paragraph">
                  <wp:posOffset>6485255</wp:posOffset>
                </wp:positionV>
                <wp:extent cx="3057525" cy="7048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56082" w14:textId="0BDDC3DE" w:rsidR="0034637D" w:rsidRPr="0034637D" w:rsidRDefault="00384C86" w:rsidP="0034637D">
                            <w:pPr>
                              <w:jc w:val="both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Avrupa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K</w:t>
                            </w:r>
                            <w:r w:rsidR="00CA5837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omisyonu'nun</w:t>
                            </w:r>
                            <w:proofErr w:type="spellEnd"/>
                            <w:r w:rsidR="00CA5837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CA5837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bu</w:t>
                            </w:r>
                            <w:proofErr w:type="spellEnd"/>
                            <w:r w:rsidR="00CA5837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CA5837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yayının</w:t>
                            </w:r>
                            <w:proofErr w:type="spellEnd"/>
                            <w:r w:rsidR="00CA5837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CA5837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üretimine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verdiği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destek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yalnızca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yazarların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görüşlerini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yansıtan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içeriklerin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onaylandığı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anlamına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gelmez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ve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burada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yer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alan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bilgilerin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herhangi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bir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şekilde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kullanılmasından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Komisyon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sorumlu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tutulamaz</w:t>
                            </w:r>
                            <w:proofErr w:type="spellEnd"/>
                            <w:r w:rsidRPr="00384C86">
                              <w:rPr>
                                <w:rFonts w:cstheme="majorHAnsi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F3F3" id="Text Box 19" o:spid="_x0000_s1030" type="#_x0000_t202" style="position:absolute;margin-left:277.45pt;margin-top:510.65pt;width:240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sh5GwIAADMEAAAOAAAAZHJzL2Uyb0RvYy54bWysU01vGyEQvVfqf0Dc6107dpyu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" filled="f" stroked="f" strokeweight=".5pt">
                <v:textbox>
                  <w:txbxContent>
                    <w:p w14:paraId="55F56082" w14:textId="0BDDC3DE" w:rsidR="0034637D" w:rsidRPr="0034637D" w:rsidRDefault="00384C86" w:rsidP="0034637D">
                      <w:pPr>
                        <w:jc w:val="both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Avrupa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K</w:t>
                      </w:r>
                      <w:r w:rsidR="00CA5837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omisyonu'nun</w:t>
                      </w:r>
                      <w:proofErr w:type="spellEnd"/>
                      <w:r w:rsidR="00CA5837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CA5837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bu</w:t>
                      </w:r>
                      <w:proofErr w:type="spellEnd"/>
                      <w:r w:rsidR="00CA5837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CA5837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yayının</w:t>
                      </w:r>
                      <w:proofErr w:type="spellEnd"/>
                      <w:r w:rsidR="00CA5837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CA5837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üretimine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verdiği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destek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yalnızca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yazarların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görüşlerini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yansıtan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içeriklerin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onaylandığı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anlamına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gelmez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ve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burada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yer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alan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bilgilerin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herhangi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bir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şekilde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kullanılmasından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Komisyon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sorumlu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tutulamaz</w:t>
                      </w:r>
                      <w:proofErr w:type="spellEnd"/>
                      <w:r w:rsidRPr="00384C86">
                        <w:rPr>
                          <w:rFonts w:cstheme="majorHAnsi"/>
                          <w:i/>
                          <w:iCs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75A051" wp14:editId="0D35CBF5">
                <wp:simplePos x="0" y="0"/>
                <wp:positionH relativeFrom="column">
                  <wp:posOffset>6600825</wp:posOffset>
                </wp:positionH>
                <wp:positionV relativeFrom="paragraph">
                  <wp:posOffset>3733800</wp:posOffset>
                </wp:positionV>
                <wp:extent cx="294894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F8A7" w14:textId="65C28D04" w:rsidR="00B33D5E" w:rsidRPr="00B33D5E" w:rsidRDefault="00384C86" w:rsidP="00B33D5E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Uygulamalı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eğitici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oyun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bağlamında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çevrimiçi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çevrimdışı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dünyalar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arasında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köprü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kuran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STEM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yaklaşımının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ardından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doğal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afetlerin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anlaşılması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yoluyla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iklim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değişikliğinin</w:t>
                            </w:r>
                            <w:proofErr w:type="spellEnd"/>
                            <w:r w:rsidRPr="00384C86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sz w:val="20"/>
                                <w:szCs w:val="18"/>
                              </w:rPr>
                              <w:t>etkisi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5A051" id="_x0000_s1031" type="#_x0000_t202" style="position:absolute;margin-left:519.75pt;margin-top:294pt;width:232.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" filled="f" stroked="f">
                <v:textbox style="mso-fit-shape-to-text:t">
                  <w:txbxContent>
                    <w:p w14:paraId="29CCF8A7" w14:textId="65C28D04" w:rsidR="00B33D5E" w:rsidRPr="00B33D5E" w:rsidRDefault="00384C86" w:rsidP="00B33D5E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Uygulamalı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bir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eğitici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oyun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bağlamında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çevrimiçi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ve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çevrimdışı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dünyalar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arasında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köprü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kuran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bir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STEM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yaklaşımının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ardından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doğal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afetlerin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anlaşılması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yoluyla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iklim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değişikliğinin</w:t>
                      </w:r>
                      <w:proofErr w:type="spellEnd"/>
                      <w:r w:rsidRPr="00384C86">
                        <w:rPr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sz w:val="20"/>
                          <w:szCs w:val="18"/>
                        </w:rPr>
                        <w:t>etkisi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sz w:val="20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6D26629A" wp14:editId="190430EF">
            <wp:simplePos x="0" y="0"/>
            <wp:positionH relativeFrom="margin">
              <wp:posOffset>6972300</wp:posOffset>
            </wp:positionH>
            <wp:positionV relativeFrom="paragraph">
              <wp:posOffset>809727</wp:posOffset>
            </wp:positionV>
            <wp:extent cx="2299808" cy="2412124"/>
            <wp:effectExtent l="0" t="0" r="5715" b="0"/>
            <wp:wrapNone/>
            <wp:docPr id="2" name="image1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08" cy="241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4EC">
        <w:rPr>
          <w:rFonts w:asciiTheme="majorHAnsi" w:hAnsiTheme="majorHAnsi"/>
          <w:sz w:val="40"/>
          <w:szCs w:val="36"/>
          <w:lang w:val="tr-TR" w:eastAsia="tr-TR"/>
        </w:rPr>
        <mc:AlternateContent>
          <mc:Choice Requires="wps">
            <w:drawing>
              <wp:anchor distT="0" distB="0" distL="457200" distR="114300" simplePos="0" relativeHeight="251664384" behindDoc="0" locked="0" layoutInCell="0" allowOverlap="1" wp14:anchorId="4232D66F" wp14:editId="29D8BF44">
                <wp:simplePos x="0" y="0"/>
                <wp:positionH relativeFrom="margin">
                  <wp:posOffset>3228975</wp:posOffset>
                </wp:positionH>
                <wp:positionV relativeFrom="margin">
                  <wp:posOffset>-371475</wp:posOffset>
                </wp:positionV>
                <wp:extent cx="2924175" cy="4733925"/>
                <wp:effectExtent l="0" t="0" r="0" b="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4733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CB81B9" w14:textId="2C3F4A72" w:rsidR="00B33D5E" w:rsidRPr="00B33D5E" w:rsidRDefault="00CA5837" w:rsidP="00B33D5E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Konsorsiyum</w:t>
                            </w:r>
                            <w:proofErr w:type="spellEnd"/>
                          </w:p>
                          <w:p w14:paraId="113C7CF0" w14:textId="77777777" w:rsidR="00B33D5E" w:rsidRDefault="00B33D5E" w:rsidP="00B33D5E">
                            <w:pPr>
                              <w:spacing w:line="240" w:lineRule="auto"/>
                              <w:jc w:val="center"/>
                              <w:rPr>
                                <w:rStyle w:val="YerTutucuMetni"/>
                                <w:color w:val="33473C" w:themeColor="text2" w:themeShade="BF"/>
                                <w:lang w:val="el-GR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30DDBBAE" wp14:editId="4575DF46">
                                  <wp:extent cx="419100" cy="419100"/>
                                  <wp:effectExtent l="0" t="0" r="0" b="0"/>
                                  <wp:docPr id="17" name="Picture 17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 descr="Ic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91B7C9" w14:textId="76909B81" w:rsidR="00B33D5E" w:rsidRPr="004D770B" w:rsidRDefault="00B33D5E" w:rsidP="00B33D5E">
                            <w:pPr>
                              <w:spacing w:line="240" w:lineRule="auto"/>
                              <w:jc w:val="center"/>
                              <w:rPr>
                                <w:rStyle w:val="YerTutucuMetni"/>
                                <w:color w:val="33473C" w:themeColor="text2" w:themeShade="BF"/>
                                <w:sz w:val="14"/>
                                <w:szCs w:val="12"/>
                              </w:rPr>
                            </w:pPr>
                            <w:r w:rsidRPr="004D770B">
                              <w:rPr>
                                <w:rStyle w:val="YerTutucuMetni"/>
                                <w:color w:val="33473C" w:themeColor="text2" w:themeShade="BF"/>
                                <w:sz w:val="14"/>
                                <w:szCs w:val="12"/>
                              </w:rPr>
                              <w:t>CIVIC COMPUTING</w:t>
                            </w:r>
                          </w:p>
                          <w:p w14:paraId="6944877D" w14:textId="77777777" w:rsidR="00B33D5E" w:rsidRDefault="00B33D5E" w:rsidP="00B33D5E">
                            <w:pPr>
                              <w:jc w:val="center"/>
                              <w:rPr>
                                <w:rFonts w:eastAsiaTheme="minorEastAsia"/>
                                <w:color w:val="404040" w:themeColor="text1" w:themeTint="BF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56034AD5" wp14:editId="575AB561">
                                  <wp:extent cx="996561" cy="180975"/>
                                  <wp:effectExtent l="0" t="0" r="0" b="0"/>
                                  <wp:docPr id="18" name="Picture 18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 picture containing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548" cy="182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EAEB7" w14:textId="77777777" w:rsidR="00B33D5E" w:rsidRPr="00B62A5A" w:rsidRDefault="00B33D5E" w:rsidP="00B33D5E">
                            <w:pPr>
                              <w:jc w:val="center"/>
                              <w:rPr>
                                <w:color w:val="33473C" w:themeColor="text2" w:themeShade="BF"/>
                                <w:sz w:val="14"/>
                                <w:szCs w:val="12"/>
                                <w:lang w:val="it-IT"/>
                              </w:rPr>
                            </w:pPr>
                            <w:r w:rsidRPr="00B62A5A">
                              <w:rPr>
                                <w:color w:val="33473C" w:themeColor="text2" w:themeShade="BF"/>
                                <w:sz w:val="14"/>
                                <w:szCs w:val="12"/>
                                <w:lang w:val="it-IT"/>
                              </w:rPr>
                              <w:t>NUCLIO NUCLEO INTERACTIVO DE ASTRONOMIA ASSOCIACAO</w:t>
                            </w:r>
                          </w:p>
                          <w:p w14:paraId="1F514FF7" w14:textId="77777777" w:rsidR="00B33D5E" w:rsidRDefault="00B33D5E" w:rsidP="00B33D5E">
                            <w:pPr>
                              <w:jc w:val="center"/>
                              <w:rPr>
                                <w:rStyle w:val="YerTutucuMetni"/>
                                <w:color w:val="33473C" w:themeColor="text2" w:themeShade="BF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4DED2893" wp14:editId="235009DD">
                                  <wp:extent cx="609600" cy="504974"/>
                                  <wp:effectExtent l="0" t="0" r="0" b="9525"/>
                                  <wp:docPr id="29" name="Picture 29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399" cy="508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57406" w14:textId="77777777" w:rsidR="00B33D5E" w:rsidRDefault="00B33D5E" w:rsidP="00B33D5E">
                            <w:pPr>
                              <w:jc w:val="center"/>
                              <w:rPr>
                                <w:rStyle w:val="YerTutucuMetni"/>
                                <w:color w:val="33473C" w:themeColor="text2" w:themeShade="BF"/>
                                <w:sz w:val="14"/>
                                <w:szCs w:val="12"/>
                              </w:rPr>
                            </w:pPr>
                            <w:r w:rsidRPr="004D770B">
                              <w:rPr>
                                <w:rStyle w:val="YerTutucuMetni"/>
                                <w:color w:val="33473C" w:themeColor="text2" w:themeShade="BF"/>
                                <w:sz w:val="14"/>
                                <w:szCs w:val="12"/>
                              </w:rPr>
                              <w:t>ATERMON B.V.</w:t>
                            </w:r>
                          </w:p>
                          <w:p w14:paraId="6DF0D3FB" w14:textId="77777777" w:rsidR="00B33D5E" w:rsidRDefault="00B33D5E" w:rsidP="00B33D5E">
                            <w:pPr>
                              <w:jc w:val="center"/>
                              <w:rPr>
                                <w:rStyle w:val="YerTutucuMetni"/>
                                <w:color w:val="33473C" w:themeColor="text2" w:themeShade="BF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40157604" wp14:editId="67AF85F4">
                                  <wp:extent cx="1110230" cy="266700"/>
                                  <wp:effectExtent l="0" t="0" r="0" b="0"/>
                                  <wp:docPr id="30" name="Picture 30" descr="Graphical user inte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Graphical user interface&#10;&#10;Description automatically generated with low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002" cy="267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1412A" w14:textId="77777777" w:rsidR="00B33D5E" w:rsidRPr="00715F45" w:rsidRDefault="00B33D5E" w:rsidP="00B33D5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15F45">
                              <w:rPr>
                                <w:sz w:val="14"/>
                                <w:szCs w:val="14"/>
                              </w:rPr>
                              <w:t>HEARTHANDS SOLUTIONS LIMITED</w:t>
                            </w:r>
                          </w:p>
                          <w:p w14:paraId="0A2DC134" w14:textId="77777777" w:rsidR="00B33D5E" w:rsidRDefault="00B33D5E" w:rsidP="00B33D5E">
                            <w:pPr>
                              <w:jc w:val="center"/>
                              <w:rPr>
                                <w:rFonts w:eastAsiaTheme="minorEastAsia"/>
                                <w:kern w:val="0"/>
                                <w:sz w:val="18"/>
                                <w:szCs w:val="18"/>
                                <w:lang w:eastAsia="en-US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22A5492B" wp14:editId="181EAE80">
                                  <wp:extent cx="628650" cy="597919"/>
                                  <wp:effectExtent l="0" t="0" r="0" b="0"/>
                                  <wp:docPr id="31" name="Picture 31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Graphical user interface, applicati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3"/>
                                          <a:srcRect l="23198" t="30590" r="25954" b="358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56" cy="60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598C4F" w14:textId="77777777" w:rsidR="00B33D5E" w:rsidRPr="00715F45" w:rsidRDefault="00B33D5E" w:rsidP="00B33D5E">
                            <w:pPr>
                              <w:jc w:val="center"/>
                              <w:rPr>
                                <w:color w:val="33473C" w:themeColor="text2" w:themeShade="BF"/>
                                <w:sz w:val="14"/>
                                <w:szCs w:val="12"/>
                              </w:rPr>
                            </w:pPr>
                            <w:r w:rsidRPr="00715F45">
                              <w:rPr>
                                <w:color w:val="33473C" w:themeColor="text2" w:themeShade="BF"/>
                                <w:sz w:val="14"/>
                                <w:szCs w:val="12"/>
                              </w:rPr>
                              <w:t>PAMUKKALE UNIVERSITESI</w:t>
                            </w:r>
                          </w:p>
                          <w:p w14:paraId="3E6870D1" w14:textId="77777777" w:rsidR="00B33D5E" w:rsidRPr="004D770B" w:rsidRDefault="00B33D5E" w:rsidP="00B33D5E">
                            <w:pPr>
                              <w:rPr>
                                <w:rStyle w:val="YerTutucuMetni"/>
                                <w:color w:val="33473C" w:themeColor="text2" w:themeShade="BF"/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2D66F" id="AutoShape 14" o:spid="_x0000_s1032" style="position:absolute;margin-left:254.25pt;margin-top:-29.25pt;width:230.25pt;height:372.75pt;z-index:25166438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" o:allowincell="f" filled="f" stroked="f">
                <v:textbox inset="14.4pt,14.4pt,14.4pt,14.4pt">
                  <w:txbxContent>
                    <w:p w14:paraId="63CB81B9" w14:textId="2C3F4A72" w:rsidR="00B33D5E" w:rsidRPr="00B33D5E" w:rsidRDefault="00CA5837" w:rsidP="00B33D5E">
                      <w:pPr>
                        <w:spacing w:after="240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Konsorsiyum</w:t>
                      </w:r>
                      <w:proofErr w:type="spellEnd"/>
                    </w:p>
                    <w:p w14:paraId="113C7CF0" w14:textId="77777777" w:rsidR="00B33D5E" w:rsidRDefault="00B33D5E" w:rsidP="00B33D5E">
                      <w:pPr>
                        <w:spacing w:line="240" w:lineRule="auto"/>
                        <w:jc w:val="center"/>
                        <w:rPr>
                          <w:rStyle w:val="YerTutucuMetni"/>
                          <w:color w:val="33473C" w:themeColor="text2" w:themeShade="BF"/>
                          <w:lang w:val="el-GR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30DDBBAE" wp14:editId="4575DF46">
                            <wp:extent cx="419100" cy="419100"/>
                            <wp:effectExtent l="0" t="0" r="0" b="0"/>
                            <wp:docPr id="17" name="Picture 17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 descr="Ic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91B7C9" w14:textId="76909B81" w:rsidR="00B33D5E" w:rsidRPr="004D770B" w:rsidRDefault="00B33D5E" w:rsidP="00B33D5E">
                      <w:pPr>
                        <w:spacing w:line="240" w:lineRule="auto"/>
                        <w:jc w:val="center"/>
                        <w:rPr>
                          <w:rStyle w:val="YerTutucuMetni"/>
                          <w:color w:val="33473C" w:themeColor="text2" w:themeShade="BF"/>
                          <w:sz w:val="14"/>
                          <w:szCs w:val="12"/>
                        </w:rPr>
                      </w:pPr>
                      <w:r w:rsidRPr="004D770B">
                        <w:rPr>
                          <w:rStyle w:val="YerTutucuMetni"/>
                          <w:color w:val="33473C" w:themeColor="text2" w:themeShade="BF"/>
                          <w:sz w:val="14"/>
                          <w:szCs w:val="12"/>
                        </w:rPr>
                        <w:t>CIVIC COMPUTING</w:t>
                      </w:r>
                    </w:p>
                    <w:p w14:paraId="6944877D" w14:textId="77777777" w:rsidR="00B33D5E" w:rsidRDefault="00B33D5E" w:rsidP="00B33D5E">
                      <w:pPr>
                        <w:jc w:val="center"/>
                        <w:rPr>
                          <w:rFonts w:eastAsiaTheme="minorEastAsia"/>
                          <w:color w:val="404040" w:themeColor="text1" w:themeTint="BF"/>
                          <w:kern w:val="0"/>
                          <w:sz w:val="16"/>
                          <w:szCs w:val="16"/>
                          <w:lang w:eastAsia="en-US"/>
                          <w14:ligatures w14:val="none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56034AD5" wp14:editId="575AB561">
                            <wp:extent cx="996561" cy="180975"/>
                            <wp:effectExtent l="0" t="0" r="0" b="0"/>
                            <wp:docPr id="18" name="Picture 18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 picture containing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548" cy="182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EAEB7" w14:textId="77777777" w:rsidR="00B33D5E" w:rsidRPr="00B62A5A" w:rsidRDefault="00B33D5E" w:rsidP="00B33D5E">
                      <w:pPr>
                        <w:jc w:val="center"/>
                        <w:rPr>
                          <w:color w:val="33473C" w:themeColor="text2" w:themeShade="BF"/>
                          <w:sz w:val="14"/>
                          <w:szCs w:val="12"/>
                          <w:lang w:val="it-IT"/>
                        </w:rPr>
                      </w:pPr>
                      <w:r w:rsidRPr="00B62A5A">
                        <w:rPr>
                          <w:color w:val="33473C" w:themeColor="text2" w:themeShade="BF"/>
                          <w:sz w:val="14"/>
                          <w:szCs w:val="12"/>
                          <w:lang w:val="it-IT"/>
                        </w:rPr>
                        <w:t>NUCLIO NUCLEO INTERACTIVO DE ASTRONOMIA ASSOCIACAO</w:t>
                      </w:r>
                    </w:p>
                    <w:p w14:paraId="1F514FF7" w14:textId="77777777" w:rsidR="00B33D5E" w:rsidRDefault="00B33D5E" w:rsidP="00B33D5E">
                      <w:pPr>
                        <w:jc w:val="center"/>
                        <w:rPr>
                          <w:rStyle w:val="YerTutucuMetni"/>
                          <w:color w:val="33473C" w:themeColor="text2" w:themeShade="BF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4DED2893" wp14:editId="235009DD">
                            <wp:extent cx="609600" cy="504974"/>
                            <wp:effectExtent l="0" t="0" r="0" b="9525"/>
                            <wp:docPr id="29" name="Picture 29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399" cy="508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57406" w14:textId="77777777" w:rsidR="00B33D5E" w:rsidRDefault="00B33D5E" w:rsidP="00B33D5E">
                      <w:pPr>
                        <w:jc w:val="center"/>
                        <w:rPr>
                          <w:rStyle w:val="YerTutucuMetni"/>
                          <w:color w:val="33473C" w:themeColor="text2" w:themeShade="BF"/>
                          <w:sz w:val="14"/>
                          <w:szCs w:val="12"/>
                        </w:rPr>
                      </w:pPr>
                      <w:r w:rsidRPr="004D770B">
                        <w:rPr>
                          <w:rStyle w:val="YerTutucuMetni"/>
                          <w:color w:val="33473C" w:themeColor="text2" w:themeShade="BF"/>
                          <w:sz w:val="14"/>
                          <w:szCs w:val="12"/>
                        </w:rPr>
                        <w:t>ATERMON B.V.</w:t>
                      </w:r>
                    </w:p>
                    <w:p w14:paraId="6DF0D3FB" w14:textId="77777777" w:rsidR="00B33D5E" w:rsidRDefault="00B33D5E" w:rsidP="00B33D5E">
                      <w:pPr>
                        <w:jc w:val="center"/>
                        <w:rPr>
                          <w:rStyle w:val="YerTutucuMetni"/>
                          <w:color w:val="33473C" w:themeColor="text2" w:themeShade="BF"/>
                          <w:sz w:val="14"/>
                          <w:szCs w:val="12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40157604" wp14:editId="67AF85F4">
                            <wp:extent cx="1110230" cy="266700"/>
                            <wp:effectExtent l="0" t="0" r="0" b="0"/>
                            <wp:docPr id="30" name="Picture 30" descr="Graphical user inte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Graphical user interface&#10;&#10;Description automatically generated with low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002" cy="267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1412A" w14:textId="77777777" w:rsidR="00B33D5E" w:rsidRPr="00715F45" w:rsidRDefault="00B33D5E" w:rsidP="00B33D5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715F45">
                        <w:rPr>
                          <w:sz w:val="14"/>
                          <w:szCs w:val="14"/>
                        </w:rPr>
                        <w:t>HEARTHANDS SOLUTIONS LIMITED</w:t>
                      </w:r>
                    </w:p>
                    <w:p w14:paraId="0A2DC134" w14:textId="77777777" w:rsidR="00B33D5E" w:rsidRDefault="00B33D5E" w:rsidP="00B33D5E">
                      <w:pPr>
                        <w:jc w:val="center"/>
                        <w:rPr>
                          <w:rFonts w:eastAsiaTheme="minorEastAsia"/>
                          <w:kern w:val="0"/>
                          <w:sz w:val="18"/>
                          <w:szCs w:val="18"/>
                          <w:lang w:eastAsia="en-US"/>
                          <w14:ligatures w14:val="none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22A5492B" wp14:editId="181EAE80">
                            <wp:extent cx="628650" cy="597919"/>
                            <wp:effectExtent l="0" t="0" r="0" b="0"/>
                            <wp:docPr id="31" name="Picture 31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Graphical user interface, applicati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l="23198" t="30590" r="25954" b="358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2456" cy="6015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598C4F" w14:textId="77777777" w:rsidR="00B33D5E" w:rsidRPr="00715F45" w:rsidRDefault="00B33D5E" w:rsidP="00B33D5E">
                      <w:pPr>
                        <w:jc w:val="center"/>
                        <w:rPr>
                          <w:color w:val="33473C" w:themeColor="text2" w:themeShade="BF"/>
                          <w:sz w:val="14"/>
                          <w:szCs w:val="12"/>
                        </w:rPr>
                      </w:pPr>
                      <w:r w:rsidRPr="00715F45">
                        <w:rPr>
                          <w:color w:val="33473C" w:themeColor="text2" w:themeShade="BF"/>
                          <w:sz w:val="14"/>
                          <w:szCs w:val="12"/>
                        </w:rPr>
                        <w:t>PAMUKKALE UNIVERSITESI</w:t>
                      </w:r>
                    </w:p>
                    <w:p w14:paraId="3E6870D1" w14:textId="77777777" w:rsidR="00B33D5E" w:rsidRPr="004D770B" w:rsidRDefault="00B33D5E" w:rsidP="00B33D5E">
                      <w:pPr>
                        <w:rPr>
                          <w:rStyle w:val="YerTutucuMetni"/>
                          <w:color w:val="33473C" w:themeColor="text2" w:themeShade="BF"/>
                          <w:sz w:val="14"/>
                          <w:szCs w:val="1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60D7B0A" w14:textId="5E2CBD84" w:rsidR="00DD7039" w:rsidRDefault="00DD7039" w:rsidP="00DD7039">
      <w:pPr>
        <w:pStyle w:val="AralkYok"/>
        <w:rPr>
          <w:rFonts w:asciiTheme="majorHAnsi" w:hAnsiTheme="majorHAnsi"/>
          <w:sz w:val="16"/>
        </w:rPr>
      </w:pPr>
    </w:p>
    <w:p w14:paraId="756F4DC9" w14:textId="410B916B" w:rsidR="00B33D5E" w:rsidRPr="00B33D5E" w:rsidRDefault="00B33D5E" w:rsidP="00B33D5E"/>
    <w:p w14:paraId="73D685F7" w14:textId="07DE5B9B" w:rsidR="00B33D5E" w:rsidRPr="00B33D5E" w:rsidRDefault="00B33D5E" w:rsidP="00B33D5E"/>
    <w:p w14:paraId="786CFAFC" w14:textId="07E57FCD" w:rsidR="00B33D5E" w:rsidRPr="00B33D5E" w:rsidRDefault="00B33D5E" w:rsidP="00B33D5E"/>
    <w:p w14:paraId="0A647E78" w14:textId="4C546E67" w:rsidR="00B33D5E" w:rsidRPr="00B33D5E" w:rsidRDefault="00B33D5E" w:rsidP="00B33D5E"/>
    <w:p w14:paraId="5E1C30B8" w14:textId="7A85F1BC" w:rsidR="00B33D5E" w:rsidRPr="00B33D5E" w:rsidRDefault="00B33D5E" w:rsidP="00B33D5E"/>
    <w:p w14:paraId="7F97B2E7" w14:textId="79B740A0" w:rsidR="00B33D5E" w:rsidRPr="00B33D5E" w:rsidRDefault="00B33D5E" w:rsidP="00B33D5E"/>
    <w:p w14:paraId="06372BF2" w14:textId="0D9D9319" w:rsidR="00B33D5E" w:rsidRPr="00B33D5E" w:rsidRDefault="00B33D5E" w:rsidP="00B33D5E"/>
    <w:p w14:paraId="7120D1B0" w14:textId="13194234" w:rsidR="00B33D5E" w:rsidRPr="00B33D5E" w:rsidRDefault="00B33D5E" w:rsidP="00B33D5E"/>
    <w:p w14:paraId="4B0D82B5" w14:textId="605C2DF9" w:rsidR="00B33D5E" w:rsidRPr="00B33D5E" w:rsidRDefault="00B33D5E" w:rsidP="00B33D5E"/>
    <w:p w14:paraId="4B5C8997" w14:textId="3817416B" w:rsidR="00B33D5E" w:rsidRPr="00B33D5E" w:rsidRDefault="00B33D5E" w:rsidP="00B33D5E"/>
    <w:p w14:paraId="6F357E5C" w14:textId="723D7D1D" w:rsidR="00B33D5E" w:rsidRPr="00B33D5E" w:rsidRDefault="00B33D5E" w:rsidP="00B33D5E"/>
    <w:p w14:paraId="3BF5BEBE" w14:textId="5DA34694" w:rsidR="00B33D5E" w:rsidRPr="00B33D5E" w:rsidRDefault="00B33D5E" w:rsidP="00B33D5E"/>
    <w:p w14:paraId="5BD78783" w14:textId="76768E12" w:rsidR="00B33D5E" w:rsidRPr="00B33D5E" w:rsidRDefault="00B33D5E" w:rsidP="00B33D5E"/>
    <w:p w14:paraId="3D352E71" w14:textId="3C438017" w:rsidR="00B33D5E" w:rsidRPr="00B33D5E" w:rsidRDefault="00B33D5E" w:rsidP="00B33D5E"/>
    <w:p w14:paraId="0495C06F" w14:textId="00042025" w:rsidR="00B33D5E" w:rsidRPr="00B33D5E" w:rsidRDefault="00B33D5E" w:rsidP="00B33D5E"/>
    <w:p w14:paraId="3951D94C" w14:textId="140A18BF" w:rsidR="00B33D5E" w:rsidRPr="00B33D5E" w:rsidRDefault="00B33D5E" w:rsidP="00B33D5E"/>
    <w:p w14:paraId="62641A72" w14:textId="3557770F" w:rsidR="00B33D5E" w:rsidRPr="00B33D5E" w:rsidRDefault="00B33D5E" w:rsidP="00B33D5E"/>
    <w:p w14:paraId="777F46A6" w14:textId="68C64417" w:rsidR="00B33D5E" w:rsidRDefault="00B33D5E" w:rsidP="00B33D5E">
      <w:pPr>
        <w:rPr>
          <w:rFonts w:asciiTheme="majorHAnsi" w:hAnsiTheme="majorHAnsi"/>
          <w:color w:val="455F51" w:themeColor="text2"/>
          <w:sz w:val="16"/>
        </w:rPr>
      </w:pPr>
    </w:p>
    <w:p w14:paraId="192F14E1" w14:textId="499DADA7" w:rsidR="00B33D5E" w:rsidRDefault="00C772AB" w:rsidP="00B33D5E">
      <w:pPr>
        <w:rPr>
          <w:rFonts w:asciiTheme="majorHAnsi" w:hAnsiTheme="majorHAnsi"/>
          <w:color w:val="455F51" w:themeColor="text2"/>
          <w:sz w:val="16"/>
        </w:rPr>
      </w:pPr>
      <w:r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6DEF5A" wp14:editId="4796B1CF">
                <wp:simplePos x="0" y="0"/>
                <wp:positionH relativeFrom="page">
                  <wp:posOffset>7086600</wp:posOffset>
                </wp:positionH>
                <wp:positionV relativeFrom="paragraph">
                  <wp:posOffset>250190</wp:posOffset>
                </wp:positionV>
                <wp:extent cx="283845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7B19" w14:textId="336CE299" w:rsidR="00B33D5E" w:rsidRPr="00C772AB" w:rsidRDefault="00B33D5E" w:rsidP="00B33D5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4"/>
                              </w:rPr>
                            </w:pPr>
                            <w:proofErr w:type="spellStart"/>
                            <w:r w:rsidRPr="00C772AB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4"/>
                              </w:rPr>
                              <w:t>Proje</w:t>
                            </w:r>
                            <w:proofErr w:type="spellEnd"/>
                            <w:r w:rsidR="00384C8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72AB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4"/>
                              </w:rPr>
                              <w:t>Num</w:t>
                            </w:r>
                            <w:r w:rsidR="00384C8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4"/>
                              </w:rPr>
                              <w:t>arası</w:t>
                            </w:r>
                            <w:proofErr w:type="spellEnd"/>
                            <w:r w:rsidRPr="00C772AB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:</w:t>
                            </w:r>
                            <w:proofErr w:type="gramEnd"/>
                            <w:r w:rsidRPr="00C772AB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020-1-UK01-KA201-079141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DEF5A" id="_x0000_s1033" type="#_x0000_t202" style="position:absolute;margin-left:558pt;margin-top:19.7pt;width:223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" filled="f" stroked="f">
                <v:textbox style="mso-fit-shape-to-text:t">
                  <w:txbxContent>
                    <w:p w14:paraId="795D7B19" w14:textId="336CE299" w:rsidR="00B33D5E" w:rsidRPr="00C772AB" w:rsidRDefault="00B33D5E" w:rsidP="00B33D5E">
                      <w:pPr>
                        <w:rPr>
                          <w:b/>
                          <w:bCs/>
                          <w:i/>
                          <w:iCs/>
                          <w:sz w:val="16"/>
                          <w:szCs w:val="14"/>
                        </w:rPr>
                      </w:pPr>
                      <w:proofErr w:type="spellStart"/>
                      <w:r w:rsidRPr="00C772AB">
                        <w:rPr>
                          <w:b/>
                          <w:bCs/>
                          <w:i/>
                          <w:iCs/>
                          <w:sz w:val="16"/>
                          <w:szCs w:val="14"/>
                        </w:rPr>
                        <w:t>Proje</w:t>
                      </w:r>
                      <w:proofErr w:type="spellEnd"/>
                      <w:r w:rsidR="00384C86">
                        <w:rPr>
                          <w:b/>
                          <w:bCs/>
                          <w:i/>
                          <w:iCs/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C772AB">
                        <w:rPr>
                          <w:b/>
                          <w:bCs/>
                          <w:i/>
                          <w:iCs/>
                          <w:sz w:val="16"/>
                          <w:szCs w:val="14"/>
                        </w:rPr>
                        <w:t>Num</w:t>
                      </w:r>
                      <w:r w:rsidR="00384C86">
                        <w:rPr>
                          <w:b/>
                          <w:bCs/>
                          <w:i/>
                          <w:iCs/>
                          <w:sz w:val="16"/>
                          <w:szCs w:val="14"/>
                        </w:rPr>
                        <w:t>arası</w:t>
                      </w:r>
                      <w:proofErr w:type="spellEnd"/>
                      <w:r w:rsidRPr="00C772AB">
                        <w:rPr>
                          <w:b/>
                          <w:bCs/>
                          <w:i/>
                          <w:iCs/>
                          <w:sz w:val="16"/>
                          <w:szCs w:val="14"/>
                        </w:rPr>
                        <w:t xml:space="preserve"> :</w:t>
                      </w:r>
                      <w:proofErr w:type="gramEnd"/>
                      <w:r w:rsidRPr="00C772AB">
                        <w:rPr>
                          <w:b/>
                          <w:bCs/>
                          <w:i/>
                          <w:iCs/>
                          <w:sz w:val="16"/>
                          <w:szCs w:val="14"/>
                        </w:rPr>
                        <w:t xml:space="preserve"> 020-1-UK01-KA201-079141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218C7F4" w14:textId="1BBBC48B" w:rsidR="00B33D5E" w:rsidRDefault="00B33D5E" w:rsidP="00B33D5E"/>
    <w:p w14:paraId="0D6FC75D" w14:textId="143FFD79" w:rsidR="00B33D5E" w:rsidRDefault="00B33D5E" w:rsidP="00B33D5E"/>
    <w:p w14:paraId="504DD412" w14:textId="4A5B5A96" w:rsidR="00B33D5E" w:rsidRPr="00B33D5E" w:rsidRDefault="00C44701" w:rsidP="00B33D5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E15F80" wp14:editId="66D7E57E">
                <wp:simplePos x="0" y="0"/>
                <wp:positionH relativeFrom="margin">
                  <wp:posOffset>3076575</wp:posOffset>
                </wp:positionH>
                <wp:positionV relativeFrom="paragraph">
                  <wp:posOffset>5553075</wp:posOffset>
                </wp:positionV>
                <wp:extent cx="2867025" cy="1590675"/>
                <wp:effectExtent l="0" t="0" r="9525" b="95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1DD46" w14:textId="2A289CA5" w:rsidR="00C44701" w:rsidRPr="00C44701" w:rsidRDefault="00C44701" w:rsidP="00C44701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  <w:lang w:val="tr-TR"/>
                              </w:rPr>
                            </w:pPr>
                            <w:r w:rsidRPr="00C44701">
                              <w:rPr>
                                <w:lang w:val="tr-TR"/>
                              </w:rPr>
                              <w:t xml:space="preserve">Bilgiyi paylaşabilecek ve konsolun ve destekleyici kaynakların erişimini genişletebilecek sanal bir Kulüp aracılığıyla </w:t>
                            </w:r>
                            <w:r w:rsidRPr="00C44701">
                              <w:rPr>
                                <w:lang w:val="tr-TR"/>
                              </w:rPr>
                              <w:t>Üstem’deki</w:t>
                            </w:r>
                            <w:r w:rsidRPr="00C44701">
                              <w:rPr>
                                <w:lang w:val="tr-TR"/>
                              </w:rPr>
                              <w:t xml:space="preserve"> öğretmenler ve diğer eğitimciler için bir uygulama topluluğu oluşturmak.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5F80" id="Metin Kutusu 2" o:spid="_x0000_s1034" type="#_x0000_t202" style="position:absolute;margin-left:242.25pt;margin-top:437.25pt;width:225.75pt;height:125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" stroked="f">
                <v:textbox>
                  <w:txbxContent>
                    <w:p w14:paraId="20C1DD46" w14:textId="2A289CA5" w:rsidR="00C44701" w:rsidRPr="00C44701" w:rsidRDefault="00C44701" w:rsidP="00C44701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szCs w:val="18"/>
                          <w:lang w:val="tr-TR"/>
                        </w:rPr>
                      </w:pPr>
                      <w:r w:rsidRPr="00C44701">
                        <w:rPr>
                          <w:lang w:val="tr-TR"/>
                        </w:rPr>
                        <w:t xml:space="preserve">Bilgiyi paylaşabilecek ve konsolun ve destekleyici kaynakların erişimini genişletebilecek sanal bir Kulüp aracılığıyla </w:t>
                      </w:r>
                      <w:r w:rsidRPr="00C44701">
                        <w:rPr>
                          <w:lang w:val="tr-TR"/>
                        </w:rPr>
                        <w:t>Üstem’deki</w:t>
                      </w:r>
                      <w:r w:rsidRPr="00C44701">
                        <w:rPr>
                          <w:lang w:val="tr-TR"/>
                        </w:rPr>
                        <w:t xml:space="preserve"> öğretmenler ve diğer eğitimciler için bir uygulama topluluğu oluşturmak.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2AB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3A8DDEE" wp14:editId="35E1B17B">
                <wp:simplePos x="0" y="0"/>
                <wp:positionH relativeFrom="page">
                  <wp:posOffset>6800850</wp:posOffset>
                </wp:positionH>
                <wp:positionV relativeFrom="paragraph">
                  <wp:posOffset>9525</wp:posOffset>
                </wp:positionV>
                <wp:extent cx="3000375" cy="393382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93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7B39C" w14:textId="0FFB097C" w:rsidR="00C772AB" w:rsidRDefault="00384C86" w:rsidP="00C772AB">
                            <w:pPr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proofErr w:type="spellStart"/>
                            <w:r w:rsidRPr="00384C86"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Proje</w:t>
                            </w:r>
                            <w:proofErr w:type="spellEnd"/>
                            <w:r w:rsidRPr="00384C86"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384C86"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Sonuçları</w:t>
                            </w:r>
                            <w:proofErr w:type="spellEnd"/>
                          </w:p>
                          <w:p w14:paraId="321D8102" w14:textId="6B90A3D1" w:rsidR="00C772AB" w:rsidRPr="00FB6941" w:rsidRDefault="00772500" w:rsidP="00772500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rStyle w:val="rynqvb"/>
                              </w:rPr>
                              <w:t xml:space="preserve"> </w:t>
                            </w:r>
                            <w:r w:rsidR="006D64E0">
                              <w:rPr>
                                <w:rStyle w:val="rynqvb"/>
                              </w:rPr>
                              <w:t xml:space="preserve">4 </w:t>
                            </w:r>
                            <w:proofErr w:type="spellStart"/>
                            <w:r w:rsidR="006D64E0">
                              <w:rPr>
                                <w:rStyle w:val="rynqvb"/>
                              </w:rPr>
                              <w:t>farklı</w:t>
                            </w:r>
                            <w:proofErr w:type="spellEnd"/>
                            <w:r w:rsidR="006D64E0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6D64E0">
                              <w:rPr>
                                <w:rStyle w:val="rynqvb"/>
                              </w:rPr>
                              <w:t>d</w:t>
                            </w:r>
                            <w:r w:rsidR="006D64E0">
                              <w:rPr>
                                <w:rStyle w:val="rynqvb"/>
                              </w:rPr>
                              <w:t>ilde</w:t>
                            </w:r>
                            <w:proofErr w:type="spellEnd"/>
                            <w:r w:rsidR="006D64E0">
                              <w:rPr>
                                <w:rStyle w:val="rynqvb"/>
                              </w:rPr>
                              <w:t xml:space="preserve"> STEM4CLIM8 </w:t>
                            </w:r>
                            <w:proofErr w:type="spellStart"/>
                            <w:r w:rsidR="006D64E0">
                              <w:rPr>
                                <w:rStyle w:val="rynqvb"/>
                              </w:rPr>
                              <w:t>Konsolu</w:t>
                            </w:r>
                            <w:proofErr w:type="spellEnd"/>
                            <w:r w:rsidR="006D64E0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6D64E0">
                              <w:rPr>
                                <w:rStyle w:val="rynqvb"/>
                              </w:rPr>
                              <w:t>Montaj</w:t>
                            </w:r>
                            <w:proofErr w:type="spellEnd"/>
                            <w:r w:rsidR="006D64E0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6D64E0">
                              <w:rPr>
                                <w:rStyle w:val="rynqvb"/>
                              </w:rPr>
                              <w:t>Kılavuzu</w:t>
                            </w:r>
                            <w:proofErr w:type="spellEnd"/>
                            <w:r w:rsidR="006D64E0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6D64E0">
                              <w:rPr>
                                <w:rStyle w:val="rynqvb"/>
                              </w:rPr>
                              <w:t>ve</w:t>
                            </w:r>
                            <w:proofErr w:type="spellEnd"/>
                            <w:r w:rsidR="006D64E0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6D64E0">
                              <w:rPr>
                                <w:rStyle w:val="rynqvb"/>
                              </w:rPr>
                              <w:t>Video</w:t>
                            </w:r>
                            <w:r w:rsidR="006D64E0">
                              <w:rPr>
                                <w:rStyle w:val="rynqvb"/>
                              </w:rPr>
                              <w:t>s</w:t>
                            </w:r>
                            <w:r w:rsidR="006D64E0">
                              <w:rPr>
                                <w:rStyle w:val="rynqvb"/>
                              </w:rPr>
                              <w:t>u</w:t>
                            </w:r>
                            <w:proofErr w:type="spellEnd"/>
                            <w:r w:rsidR="006D64E0">
                              <w:rPr>
                                <w:rStyle w:val="rynqvb"/>
                              </w:rPr>
                              <w:t xml:space="preserve"> </w:t>
                            </w:r>
                          </w:p>
                          <w:p w14:paraId="30EAEC30" w14:textId="26E984F0" w:rsidR="00C772AB" w:rsidRPr="00FB6941" w:rsidRDefault="00772500" w:rsidP="00772500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rStyle w:val="rynqvb"/>
                              </w:rPr>
                              <w:t xml:space="preserve"> </w:t>
                            </w:r>
                            <w:r w:rsidR="00856D82">
                              <w:rPr>
                                <w:rStyle w:val="rynqvb"/>
                              </w:rPr>
                              <w:t xml:space="preserve">STEM4CLIM8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ile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bağlantı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kurmak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ve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etkileşim</w:t>
                            </w:r>
                            <w:r w:rsidR="00856D82">
                              <w:rPr>
                                <w:rStyle w:val="rynqvb"/>
                              </w:rPr>
                              <w:t>e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geçmek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için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oluşturulan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özel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bir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Kılavuza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sahip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Fiziksel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Bilgi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İşlem</w:t>
                            </w:r>
                            <w:proofErr w:type="spellEnd"/>
                            <w:r w:rsidR="00856D82">
                              <w:rPr>
                                <w:rStyle w:val="rynqvb"/>
                              </w:rPr>
                              <w:t xml:space="preserve"> </w:t>
                            </w:r>
                            <w:proofErr w:type="spellStart"/>
                            <w:r w:rsidR="00856D82">
                              <w:rPr>
                                <w:rStyle w:val="rynqvb"/>
                              </w:rPr>
                              <w:t>Blokları</w:t>
                            </w:r>
                            <w:proofErr w:type="spellEnd"/>
                          </w:p>
                          <w:p w14:paraId="3F73CBB3" w14:textId="679DA6E7" w:rsidR="00C772AB" w:rsidRPr="00FB6941" w:rsidRDefault="00772500" w:rsidP="00772500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İklim Değişikliği ve </w:t>
                            </w:r>
                            <w:r w:rsidR="00856D82">
                              <w:rPr>
                                <w:lang w:val="tr-TR"/>
                              </w:rPr>
                              <w:t>doğal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 </w:t>
                            </w:r>
                            <w:r w:rsidR="00856D82">
                              <w:rPr>
                                <w:lang w:val="tr-TR"/>
                              </w:rPr>
                              <w:t>a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fetlere </w:t>
                            </w:r>
                            <w:r w:rsidR="00856D82">
                              <w:rPr>
                                <w:lang w:val="tr-TR"/>
                              </w:rPr>
                              <w:t>y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>önelik 3 Ders Planı</w:t>
                            </w:r>
                          </w:p>
                          <w:p w14:paraId="585A58D5" w14:textId="2618E335" w:rsidR="00C772AB" w:rsidRPr="00FB6941" w:rsidRDefault="00772500" w:rsidP="00772500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3 özel tasarlanmış STEM4CLIM8 </w:t>
                            </w:r>
                            <w:proofErr w:type="spellStart"/>
                            <w:r w:rsidR="00384C86" w:rsidRPr="00FB6941">
                              <w:rPr>
                                <w:lang w:val="tr-TR"/>
                              </w:rPr>
                              <w:t>Minecraft</w:t>
                            </w:r>
                            <w:proofErr w:type="spellEnd"/>
                            <w:r w:rsidR="00384C86" w:rsidRPr="00FB6941">
                              <w:rPr>
                                <w:lang w:val="tr-TR"/>
                              </w:rPr>
                              <w:t xml:space="preserve"> Eğitim Dünyası</w:t>
                            </w:r>
                          </w:p>
                          <w:p w14:paraId="7FC9ECE7" w14:textId="23D12253" w:rsidR="00C772AB" w:rsidRPr="00FB6941" w:rsidRDefault="00772500" w:rsidP="00772500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Eğitimcilere adım adım rehberlik </w:t>
                            </w:r>
                            <w:r w:rsidR="00856D82">
                              <w:rPr>
                                <w:lang w:val="tr-TR"/>
                              </w:rPr>
                              <w:t xml:space="preserve">etmek 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için </w:t>
                            </w:r>
                            <w:r w:rsidR="00856D82">
                              <w:rPr>
                                <w:lang w:val="tr-TR"/>
                              </w:rPr>
                              <w:t>oluşturulan bir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 Bilgi Yay</w:t>
                            </w:r>
                            <w:r w:rsidR="00856D82">
                              <w:rPr>
                                <w:lang w:val="tr-TR"/>
                              </w:rPr>
                              <w:t>gınlaştırma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 xml:space="preserve"> Portalı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DDEE" id="_x0000_s1035" type="#_x0000_t202" style="position:absolute;margin-left:535.5pt;margin-top:.75pt;width:236.25pt;height:30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" filled="f" stroked="f">
                <v:textbox>
                  <w:txbxContent>
                    <w:p w14:paraId="7817B39C" w14:textId="0FFB097C" w:rsidR="00C772AB" w:rsidRDefault="00384C86" w:rsidP="00C772AB">
                      <w:pPr>
                        <w:rPr>
                          <w:b/>
                          <w:bCs/>
                          <w:sz w:val="40"/>
                          <w:szCs w:val="48"/>
                        </w:rPr>
                      </w:pPr>
                      <w:proofErr w:type="spellStart"/>
                      <w:r w:rsidRPr="00384C86">
                        <w:rPr>
                          <w:b/>
                          <w:bCs/>
                          <w:sz w:val="40"/>
                          <w:szCs w:val="48"/>
                        </w:rPr>
                        <w:t>Proje</w:t>
                      </w:r>
                      <w:proofErr w:type="spellEnd"/>
                      <w:r w:rsidRPr="00384C86">
                        <w:rPr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proofErr w:type="spellStart"/>
                      <w:r w:rsidRPr="00384C86">
                        <w:rPr>
                          <w:b/>
                          <w:bCs/>
                          <w:sz w:val="40"/>
                          <w:szCs w:val="48"/>
                        </w:rPr>
                        <w:t>Sonuçları</w:t>
                      </w:r>
                      <w:proofErr w:type="spellEnd"/>
                    </w:p>
                    <w:p w14:paraId="321D8102" w14:textId="6B90A3D1" w:rsidR="00C772AB" w:rsidRPr="00FB6941" w:rsidRDefault="00772500" w:rsidP="00772500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tr-TR"/>
                        </w:rPr>
                      </w:pPr>
                      <w:r>
                        <w:rPr>
                          <w:rStyle w:val="rynqvb"/>
                        </w:rPr>
                        <w:t xml:space="preserve"> </w:t>
                      </w:r>
                      <w:r w:rsidR="006D64E0">
                        <w:rPr>
                          <w:rStyle w:val="rynqvb"/>
                        </w:rPr>
                        <w:t xml:space="preserve">4 </w:t>
                      </w:r>
                      <w:proofErr w:type="spellStart"/>
                      <w:r w:rsidR="006D64E0">
                        <w:rPr>
                          <w:rStyle w:val="rynqvb"/>
                        </w:rPr>
                        <w:t>farklı</w:t>
                      </w:r>
                      <w:proofErr w:type="spellEnd"/>
                      <w:r w:rsidR="006D64E0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6D64E0">
                        <w:rPr>
                          <w:rStyle w:val="rynqvb"/>
                        </w:rPr>
                        <w:t>d</w:t>
                      </w:r>
                      <w:r w:rsidR="006D64E0">
                        <w:rPr>
                          <w:rStyle w:val="rynqvb"/>
                        </w:rPr>
                        <w:t>ilde</w:t>
                      </w:r>
                      <w:proofErr w:type="spellEnd"/>
                      <w:r w:rsidR="006D64E0">
                        <w:rPr>
                          <w:rStyle w:val="rynqvb"/>
                        </w:rPr>
                        <w:t xml:space="preserve"> STEM4CLIM8 </w:t>
                      </w:r>
                      <w:proofErr w:type="spellStart"/>
                      <w:r w:rsidR="006D64E0">
                        <w:rPr>
                          <w:rStyle w:val="rynqvb"/>
                        </w:rPr>
                        <w:t>Konsolu</w:t>
                      </w:r>
                      <w:proofErr w:type="spellEnd"/>
                      <w:r w:rsidR="006D64E0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6D64E0">
                        <w:rPr>
                          <w:rStyle w:val="rynqvb"/>
                        </w:rPr>
                        <w:t>Montaj</w:t>
                      </w:r>
                      <w:proofErr w:type="spellEnd"/>
                      <w:r w:rsidR="006D64E0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6D64E0">
                        <w:rPr>
                          <w:rStyle w:val="rynqvb"/>
                        </w:rPr>
                        <w:t>Kılavuzu</w:t>
                      </w:r>
                      <w:proofErr w:type="spellEnd"/>
                      <w:r w:rsidR="006D64E0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6D64E0">
                        <w:rPr>
                          <w:rStyle w:val="rynqvb"/>
                        </w:rPr>
                        <w:t>ve</w:t>
                      </w:r>
                      <w:proofErr w:type="spellEnd"/>
                      <w:r w:rsidR="006D64E0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6D64E0">
                        <w:rPr>
                          <w:rStyle w:val="rynqvb"/>
                        </w:rPr>
                        <w:t>Video</w:t>
                      </w:r>
                      <w:r w:rsidR="006D64E0">
                        <w:rPr>
                          <w:rStyle w:val="rynqvb"/>
                        </w:rPr>
                        <w:t>s</w:t>
                      </w:r>
                      <w:r w:rsidR="006D64E0">
                        <w:rPr>
                          <w:rStyle w:val="rynqvb"/>
                        </w:rPr>
                        <w:t>u</w:t>
                      </w:r>
                      <w:proofErr w:type="spellEnd"/>
                      <w:r w:rsidR="006D64E0">
                        <w:rPr>
                          <w:rStyle w:val="rynqvb"/>
                        </w:rPr>
                        <w:t xml:space="preserve"> </w:t>
                      </w:r>
                    </w:p>
                    <w:p w14:paraId="30EAEC30" w14:textId="26E984F0" w:rsidR="00C772AB" w:rsidRPr="00FB6941" w:rsidRDefault="00772500" w:rsidP="00772500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tr-TR"/>
                        </w:rPr>
                      </w:pPr>
                      <w:r>
                        <w:rPr>
                          <w:rStyle w:val="rynqvb"/>
                        </w:rPr>
                        <w:t xml:space="preserve"> </w:t>
                      </w:r>
                      <w:r w:rsidR="00856D82">
                        <w:rPr>
                          <w:rStyle w:val="rynqvb"/>
                        </w:rPr>
                        <w:t xml:space="preserve">STEM4CLIM8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ile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bağlantı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kurmak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ve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etkileşim</w:t>
                      </w:r>
                      <w:r w:rsidR="00856D82">
                        <w:rPr>
                          <w:rStyle w:val="rynqvb"/>
                        </w:rPr>
                        <w:t>e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geçmek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için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oluşturulan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özel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bir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Kılavuza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sahip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Fiziksel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Bilgi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İşlem</w:t>
                      </w:r>
                      <w:proofErr w:type="spellEnd"/>
                      <w:r w:rsidR="00856D82">
                        <w:rPr>
                          <w:rStyle w:val="rynqvb"/>
                        </w:rPr>
                        <w:t xml:space="preserve"> </w:t>
                      </w:r>
                      <w:proofErr w:type="spellStart"/>
                      <w:r w:rsidR="00856D82">
                        <w:rPr>
                          <w:rStyle w:val="rynqvb"/>
                        </w:rPr>
                        <w:t>Blokları</w:t>
                      </w:r>
                      <w:proofErr w:type="spellEnd"/>
                    </w:p>
                    <w:p w14:paraId="3F73CBB3" w14:textId="679DA6E7" w:rsidR="00C772AB" w:rsidRPr="00FB6941" w:rsidRDefault="00772500" w:rsidP="00772500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 </w:t>
                      </w:r>
                      <w:r w:rsidR="00384C86" w:rsidRPr="00FB6941">
                        <w:rPr>
                          <w:lang w:val="tr-TR"/>
                        </w:rPr>
                        <w:t xml:space="preserve">İklim Değişikliği ve </w:t>
                      </w:r>
                      <w:r w:rsidR="00856D82">
                        <w:rPr>
                          <w:lang w:val="tr-TR"/>
                        </w:rPr>
                        <w:t>doğal</w:t>
                      </w:r>
                      <w:r w:rsidR="00384C86" w:rsidRPr="00FB6941">
                        <w:rPr>
                          <w:lang w:val="tr-TR"/>
                        </w:rPr>
                        <w:t xml:space="preserve"> </w:t>
                      </w:r>
                      <w:r w:rsidR="00856D82">
                        <w:rPr>
                          <w:lang w:val="tr-TR"/>
                        </w:rPr>
                        <w:t>a</w:t>
                      </w:r>
                      <w:r w:rsidR="00384C86" w:rsidRPr="00FB6941">
                        <w:rPr>
                          <w:lang w:val="tr-TR"/>
                        </w:rPr>
                        <w:t xml:space="preserve">fetlere </w:t>
                      </w:r>
                      <w:r w:rsidR="00856D82">
                        <w:rPr>
                          <w:lang w:val="tr-TR"/>
                        </w:rPr>
                        <w:t>y</w:t>
                      </w:r>
                      <w:r w:rsidR="00384C86" w:rsidRPr="00FB6941">
                        <w:rPr>
                          <w:lang w:val="tr-TR"/>
                        </w:rPr>
                        <w:t>önelik 3 Ders Planı</w:t>
                      </w:r>
                    </w:p>
                    <w:p w14:paraId="585A58D5" w14:textId="2618E335" w:rsidR="00C772AB" w:rsidRPr="00FB6941" w:rsidRDefault="00772500" w:rsidP="00772500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 </w:t>
                      </w:r>
                      <w:r w:rsidR="00384C86" w:rsidRPr="00FB6941">
                        <w:rPr>
                          <w:lang w:val="tr-TR"/>
                        </w:rPr>
                        <w:t xml:space="preserve">3 özel tasarlanmış STEM4CLIM8 </w:t>
                      </w:r>
                      <w:proofErr w:type="spellStart"/>
                      <w:r w:rsidR="00384C86" w:rsidRPr="00FB6941">
                        <w:rPr>
                          <w:lang w:val="tr-TR"/>
                        </w:rPr>
                        <w:t>Minecraft</w:t>
                      </w:r>
                      <w:proofErr w:type="spellEnd"/>
                      <w:r w:rsidR="00384C86" w:rsidRPr="00FB6941">
                        <w:rPr>
                          <w:lang w:val="tr-TR"/>
                        </w:rPr>
                        <w:t xml:space="preserve"> Eğitim Dünyası</w:t>
                      </w:r>
                    </w:p>
                    <w:p w14:paraId="7FC9ECE7" w14:textId="23D12253" w:rsidR="00C772AB" w:rsidRPr="00FB6941" w:rsidRDefault="00772500" w:rsidP="00772500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 </w:t>
                      </w:r>
                      <w:r w:rsidR="00384C86" w:rsidRPr="00FB6941">
                        <w:rPr>
                          <w:lang w:val="tr-TR"/>
                        </w:rPr>
                        <w:t xml:space="preserve">Eğitimcilere adım adım rehberlik </w:t>
                      </w:r>
                      <w:r w:rsidR="00856D82">
                        <w:rPr>
                          <w:lang w:val="tr-TR"/>
                        </w:rPr>
                        <w:t xml:space="preserve">etmek </w:t>
                      </w:r>
                      <w:r w:rsidR="00384C86" w:rsidRPr="00FB6941">
                        <w:rPr>
                          <w:lang w:val="tr-TR"/>
                        </w:rPr>
                        <w:t xml:space="preserve">için </w:t>
                      </w:r>
                      <w:r w:rsidR="00856D82">
                        <w:rPr>
                          <w:lang w:val="tr-TR"/>
                        </w:rPr>
                        <w:t>oluşturulan bir</w:t>
                      </w:r>
                      <w:r w:rsidR="00384C86" w:rsidRPr="00FB6941">
                        <w:rPr>
                          <w:lang w:val="tr-TR"/>
                        </w:rPr>
                        <w:t xml:space="preserve"> Bilgi Yay</w:t>
                      </w:r>
                      <w:r w:rsidR="00856D82">
                        <w:rPr>
                          <w:lang w:val="tr-TR"/>
                        </w:rPr>
                        <w:t>gınlaştırma</w:t>
                      </w:r>
                      <w:r w:rsidR="00384C86" w:rsidRPr="00FB6941">
                        <w:rPr>
                          <w:lang w:val="tr-TR"/>
                        </w:rPr>
                        <w:t xml:space="preserve"> Portalı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772AB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307B8E" wp14:editId="4DBF0240">
                <wp:simplePos x="0" y="0"/>
                <wp:positionH relativeFrom="margin">
                  <wp:posOffset>3009265</wp:posOffset>
                </wp:positionH>
                <wp:positionV relativeFrom="paragraph">
                  <wp:posOffset>0</wp:posOffset>
                </wp:positionV>
                <wp:extent cx="3057525" cy="140462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67413" w14:textId="0F9E4BA6" w:rsidR="00C772AB" w:rsidRPr="00C772AB" w:rsidRDefault="00384C86" w:rsidP="00C772AB">
                            <w:pPr>
                              <w:jc w:val="both"/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Proje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Hedefleri</w:t>
                            </w:r>
                            <w:proofErr w:type="spellEnd"/>
                          </w:p>
                          <w:p w14:paraId="112FF816" w14:textId="1C193711" w:rsidR="00C772AB" w:rsidRPr="00FB6941" w:rsidRDefault="00384C86" w:rsidP="00C772AB">
                            <w:pPr>
                              <w:rPr>
                                <w:lang w:val="tr-TR"/>
                              </w:rPr>
                            </w:pPr>
                            <w:r w:rsidRPr="00FB6941">
                              <w:rPr>
                                <w:lang w:val="tr-TR"/>
                              </w:rPr>
                              <w:t>Proje aşağıdaki hedeflere sahiptir:</w:t>
                            </w:r>
                          </w:p>
                          <w:p w14:paraId="44167F66" w14:textId="51D42C88" w:rsidR="00C772AB" w:rsidRPr="00FB6941" w:rsidRDefault="00384C86" w:rsidP="00C772A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lang w:val="tr-TR"/>
                              </w:rPr>
                            </w:pPr>
                            <w:r w:rsidRPr="00FB6941">
                              <w:rPr>
                                <w:lang w:val="tr-TR"/>
                              </w:rPr>
                              <w:t>STEM öğretimine yönelik daha pratik ve ilgi çekici yaklaşımlar geliştirmede öğretmenleri ve diğer eğitimcileri desteklemek.</w:t>
                            </w:r>
                          </w:p>
                          <w:p w14:paraId="76EF3480" w14:textId="0E4EE195" w:rsidR="00C772AB" w:rsidRPr="00FB6941" w:rsidRDefault="00D64176" w:rsidP="00C772A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szCs w:val="28"/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Y</w:t>
                            </w:r>
                            <w:r w:rsidR="00384C86" w:rsidRPr="00FB6941">
                              <w:rPr>
                                <w:lang w:val="tr-TR"/>
                              </w:rPr>
                              <w:t>eni STEM ve çevresel öğrenme yaklaşımlarını destekleyen bir dizi materyal ve kaynak geliştirmek.</w:t>
                            </w:r>
                          </w:p>
                          <w:p w14:paraId="33306E88" w14:textId="3D9A501C" w:rsidR="00C772AB" w:rsidRPr="00C44701" w:rsidRDefault="00384C86" w:rsidP="00C772A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szCs w:val="28"/>
                                <w:lang w:val="tr-TR"/>
                              </w:rPr>
                            </w:pPr>
                            <w:r w:rsidRPr="00FB6941">
                              <w:rPr>
                                <w:lang w:val="tr-TR"/>
                              </w:rPr>
                              <w:t>Çocuklar ve gençler arasında STEM becerilerini ve istihdam edilebilirliğini ve ayrıca çevre bilincini teşvik etmek.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07B8E" id="_x0000_s1036" type="#_x0000_t202" style="position:absolute;margin-left:236.95pt;margin-top:0;width:240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" filled="f" stroked="f">
                <v:textbox style="mso-fit-shape-to-text:t">
                  <w:txbxContent>
                    <w:p w14:paraId="6FD67413" w14:textId="0F9E4BA6" w:rsidR="00C772AB" w:rsidRPr="00C772AB" w:rsidRDefault="00384C86" w:rsidP="00C772AB">
                      <w:pPr>
                        <w:jc w:val="both"/>
                        <w:rPr>
                          <w:b/>
                          <w:bCs/>
                          <w:sz w:val="40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0"/>
                          <w:szCs w:val="48"/>
                        </w:rPr>
                        <w:t>Proje</w:t>
                      </w:r>
                      <w:proofErr w:type="spellEnd"/>
                      <w:r>
                        <w:rPr>
                          <w:b/>
                          <w:bCs/>
                          <w:sz w:val="40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40"/>
                          <w:szCs w:val="48"/>
                        </w:rPr>
                        <w:t>Hedefleri</w:t>
                      </w:r>
                      <w:proofErr w:type="spellEnd"/>
                    </w:p>
                    <w:p w14:paraId="112FF816" w14:textId="1C193711" w:rsidR="00C772AB" w:rsidRPr="00FB6941" w:rsidRDefault="00384C86" w:rsidP="00C772AB">
                      <w:pPr>
                        <w:rPr>
                          <w:lang w:val="tr-TR"/>
                        </w:rPr>
                      </w:pPr>
                      <w:r w:rsidRPr="00FB6941">
                        <w:rPr>
                          <w:lang w:val="tr-TR"/>
                        </w:rPr>
                        <w:t>Proje aşağıdaki hedeflere sahiptir:</w:t>
                      </w:r>
                    </w:p>
                    <w:p w14:paraId="44167F66" w14:textId="51D42C88" w:rsidR="00C772AB" w:rsidRPr="00FB6941" w:rsidRDefault="00384C86" w:rsidP="00C772A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lang w:val="tr-TR"/>
                        </w:rPr>
                      </w:pPr>
                      <w:r w:rsidRPr="00FB6941">
                        <w:rPr>
                          <w:lang w:val="tr-TR"/>
                        </w:rPr>
                        <w:t>STEM öğretimine yönelik daha pratik ve ilgi çekici yaklaşımlar geliştirmede öğretmenleri ve diğer eğitimcileri desteklemek.</w:t>
                      </w:r>
                    </w:p>
                    <w:p w14:paraId="76EF3480" w14:textId="0E4EE195" w:rsidR="00C772AB" w:rsidRPr="00FB6941" w:rsidRDefault="00D64176" w:rsidP="00C772A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szCs w:val="28"/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Y</w:t>
                      </w:r>
                      <w:r w:rsidR="00384C86" w:rsidRPr="00FB6941">
                        <w:rPr>
                          <w:lang w:val="tr-TR"/>
                        </w:rPr>
                        <w:t>eni STEM ve çevresel öğrenme yaklaşımlarını destekleyen bir dizi materyal ve kaynak geliştirmek.</w:t>
                      </w:r>
                    </w:p>
                    <w:p w14:paraId="33306E88" w14:textId="3D9A501C" w:rsidR="00C772AB" w:rsidRPr="00C44701" w:rsidRDefault="00384C86" w:rsidP="00C772A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szCs w:val="28"/>
                          <w:lang w:val="tr-TR"/>
                        </w:rPr>
                      </w:pPr>
                      <w:r w:rsidRPr="00FB6941">
                        <w:rPr>
                          <w:lang w:val="tr-TR"/>
                        </w:rPr>
                        <w:t>Çocuklar ve gençler arasında STEM becerilerini ve istihdam edilebilirliğini ve ayrıca çevre bilincini teşvik etmek.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3D5E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9741D2" wp14:editId="711C6739">
                <wp:simplePos x="0" y="0"/>
                <wp:positionH relativeFrom="margin">
                  <wp:posOffset>-190500</wp:posOffset>
                </wp:positionH>
                <wp:positionV relativeFrom="paragraph">
                  <wp:posOffset>304800</wp:posOffset>
                </wp:positionV>
                <wp:extent cx="2914650" cy="140462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EE328" w14:textId="2B4912B1" w:rsidR="00B33D5E" w:rsidRPr="00B33D5E" w:rsidRDefault="00384C86" w:rsidP="00B33D5E">
                            <w:pPr>
                              <w:tabs>
                                <w:tab w:val="left" w:pos="390"/>
                              </w:tabs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İhtiyaçlar</w:t>
                            </w:r>
                            <w:proofErr w:type="spellEnd"/>
                          </w:p>
                          <w:p w14:paraId="2779C7F4" w14:textId="06ACF861" w:rsidR="00B33D5E" w:rsidRPr="00FB6941" w:rsidRDefault="00384C86" w:rsidP="00B33D5E">
                            <w:pPr>
                              <w:tabs>
                                <w:tab w:val="left" w:pos="390"/>
                              </w:tabs>
                              <w:jc w:val="both"/>
                              <w:rPr>
                                <w:szCs w:val="28"/>
                                <w:lang w:val="tr-TR"/>
                              </w:rPr>
                            </w:pPr>
                            <w:r w:rsidRPr="00FB6941">
                              <w:rPr>
                                <w:szCs w:val="28"/>
                                <w:lang w:val="tr-TR"/>
                              </w:rPr>
                              <w:t>STEM4CLIM8 projesi, özel bir konsol ve ilgili öğrenme materyallerini bir araya getirerek yukarıda belirtilen sorunun çözülmesine yardımcı olmayı amaçlamaktadır.</w:t>
                            </w:r>
                          </w:p>
                          <w:p w14:paraId="4F6B8500" w14:textId="0996A99C" w:rsidR="00384C86" w:rsidRPr="00FB6941" w:rsidRDefault="00384C86" w:rsidP="00384C86">
                            <w:pPr>
                              <w:jc w:val="both"/>
                              <w:rPr>
                                <w:szCs w:val="28"/>
                                <w:lang w:val="tr-TR"/>
                              </w:rPr>
                            </w:pPr>
                            <w:r w:rsidRPr="00FB6941">
                              <w:rPr>
                                <w:szCs w:val="28"/>
                                <w:lang w:val="tr-TR"/>
                              </w:rPr>
                              <w:t xml:space="preserve">Konsol, yalnızca öğrenme araçları için bir platform olarak değil, aynı zamanda fiziksel bilgi işlem kullanarak </w:t>
                            </w:r>
                            <w:r w:rsidR="000911F0">
                              <w:rPr>
                                <w:szCs w:val="28"/>
                                <w:lang w:val="tr-TR"/>
                              </w:rPr>
                              <w:t xml:space="preserve">öğrencilerin </w:t>
                            </w:r>
                            <w:r w:rsidRPr="00FB6941">
                              <w:rPr>
                                <w:szCs w:val="28"/>
                                <w:lang w:val="tr-TR"/>
                              </w:rPr>
                              <w:t xml:space="preserve">kendi senaryolarını </w:t>
                            </w:r>
                            <w:r w:rsidR="000911F0">
                              <w:rPr>
                                <w:szCs w:val="28"/>
                                <w:lang w:val="tr-TR"/>
                              </w:rPr>
                              <w:t xml:space="preserve">oluşturmalarına </w:t>
                            </w:r>
                            <w:r w:rsidRPr="00FB6941">
                              <w:rPr>
                                <w:szCs w:val="28"/>
                                <w:lang w:val="tr-TR"/>
                              </w:rPr>
                              <w:t>ve oyunlarını programla</w:t>
                            </w:r>
                            <w:r w:rsidR="000911F0">
                              <w:rPr>
                                <w:szCs w:val="28"/>
                                <w:lang w:val="tr-TR"/>
                              </w:rPr>
                              <w:t>malarına</w:t>
                            </w:r>
                            <w:r w:rsidRPr="00FB6941">
                              <w:rPr>
                                <w:szCs w:val="28"/>
                                <w:lang w:val="tr-TR"/>
                              </w:rPr>
                              <w:t xml:space="preserve"> </w:t>
                            </w:r>
                            <w:proofErr w:type="gramStart"/>
                            <w:r w:rsidR="000911F0">
                              <w:rPr>
                                <w:szCs w:val="28"/>
                                <w:lang w:val="tr-TR"/>
                              </w:rPr>
                              <w:t>imkan</w:t>
                            </w:r>
                            <w:proofErr w:type="gramEnd"/>
                            <w:r w:rsidR="000911F0">
                              <w:rPr>
                                <w:szCs w:val="28"/>
                                <w:lang w:val="tr-TR"/>
                              </w:rPr>
                              <w:t xml:space="preserve"> sağlayan </w:t>
                            </w:r>
                            <w:r w:rsidRPr="00FB6941">
                              <w:rPr>
                                <w:szCs w:val="28"/>
                                <w:lang w:val="tr-TR"/>
                              </w:rPr>
                              <w:t>bir öğrenme aracı olarak da işlev görecektir.</w:t>
                            </w:r>
                          </w:p>
                          <w:p w14:paraId="6ADA430A" w14:textId="43A96158" w:rsidR="00384C86" w:rsidRPr="00FB6941" w:rsidRDefault="00384C86" w:rsidP="00384C86">
                            <w:pPr>
                              <w:jc w:val="both"/>
                              <w:rPr>
                                <w:szCs w:val="28"/>
                                <w:lang w:val="tr-TR"/>
                              </w:rPr>
                            </w:pPr>
                            <w:r w:rsidRPr="00FB6941">
                              <w:rPr>
                                <w:szCs w:val="28"/>
                                <w:lang w:val="tr-TR"/>
                              </w:rPr>
                              <w:t xml:space="preserve">Buna, STEM mükemmelliği ve pratik bilgiyi bir çevre bilinci ve farkındalığı duygusuyla bağlayan gençlere ilgili ve ilgi çekici dersler vermek için bu konsolu kullanma konusunda öğretmenleri desteklemek için </w:t>
                            </w:r>
                            <w:r w:rsidR="000911F0">
                              <w:rPr>
                                <w:szCs w:val="28"/>
                                <w:lang w:val="tr-TR"/>
                              </w:rPr>
                              <w:t xml:space="preserve">hazırlanan </w:t>
                            </w:r>
                            <w:r w:rsidRPr="00FB6941">
                              <w:rPr>
                                <w:szCs w:val="28"/>
                                <w:lang w:val="tr-TR"/>
                              </w:rPr>
                              <w:t>bir dizi ders planı eşlik edecektir.</w:t>
                            </w:r>
                          </w:p>
                          <w:p w14:paraId="454E0A8B" w14:textId="640FE699" w:rsidR="00B33D5E" w:rsidRPr="00FB6941" w:rsidRDefault="00384C86" w:rsidP="00384C86">
                            <w:pPr>
                              <w:jc w:val="both"/>
                              <w:rPr>
                                <w:sz w:val="20"/>
                                <w:szCs w:val="18"/>
                                <w:lang w:val="tr-TR"/>
                              </w:rPr>
                            </w:pPr>
                            <w:r w:rsidRPr="00FB6941">
                              <w:rPr>
                                <w:szCs w:val="28"/>
                                <w:lang w:val="tr-TR"/>
                              </w:rPr>
                              <w:t>Tüm bunlar, öğretmenlerin ve diğer kullanıcılar</w:t>
                            </w:r>
                            <w:r w:rsidR="00C53688">
                              <w:rPr>
                                <w:szCs w:val="28"/>
                                <w:lang w:val="tr-TR"/>
                              </w:rPr>
                              <w:t>la</w:t>
                            </w:r>
                            <w:r w:rsidRPr="00FB6941">
                              <w:rPr>
                                <w:szCs w:val="28"/>
                                <w:lang w:val="tr-TR"/>
                              </w:rPr>
                              <w:t xml:space="preserve"> uygulayıcıların sorular sormasına, tavsiye almasına ve </w:t>
                            </w:r>
                            <w:r w:rsidR="007C65B3">
                              <w:rPr>
                                <w:szCs w:val="28"/>
                                <w:lang w:val="tr-TR"/>
                              </w:rPr>
                              <w:t>birbirlerine</w:t>
                            </w:r>
                            <w:r w:rsidRPr="00FB6941">
                              <w:rPr>
                                <w:szCs w:val="28"/>
                                <w:lang w:val="tr-TR"/>
                              </w:rPr>
                              <w:t xml:space="preserve"> destek sağlamak ve proje kaynaklarını daha da geliştirmek için birbirleriyle etkileşime girmesine izin verecek olan STEM4CLIM8 Kulübü tarafından daha organik bir şekilde desteklenecektir.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741D2" id="_x0000_s1037" type="#_x0000_t202" style="position:absolute;margin-left:-15pt;margin-top:24pt;width:229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" filled="f" stroked="f">
                <v:textbox style="mso-fit-shape-to-text:t">
                  <w:txbxContent>
                    <w:p w14:paraId="162EE328" w14:textId="2B4912B1" w:rsidR="00B33D5E" w:rsidRPr="00B33D5E" w:rsidRDefault="00384C86" w:rsidP="00B33D5E">
                      <w:pPr>
                        <w:tabs>
                          <w:tab w:val="left" w:pos="390"/>
                        </w:tabs>
                        <w:rPr>
                          <w:b/>
                          <w:bCs/>
                          <w:sz w:val="40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0"/>
                          <w:szCs w:val="48"/>
                        </w:rPr>
                        <w:t>İhtiyaçlar</w:t>
                      </w:r>
                      <w:proofErr w:type="spellEnd"/>
                    </w:p>
                    <w:p w14:paraId="2779C7F4" w14:textId="06ACF861" w:rsidR="00B33D5E" w:rsidRPr="00FB6941" w:rsidRDefault="00384C86" w:rsidP="00B33D5E">
                      <w:pPr>
                        <w:tabs>
                          <w:tab w:val="left" w:pos="390"/>
                        </w:tabs>
                        <w:jc w:val="both"/>
                        <w:rPr>
                          <w:szCs w:val="28"/>
                          <w:lang w:val="tr-TR"/>
                        </w:rPr>
                      </w:pPr>
                      <w:r w:rsidRPr="00FB6941">
                        <w:rPr>
                          <w:szCs w:val="28"/>
                          <w:lang w:val="tr-TR"/>
                        </w:rPr>
                        <w:t>STEM4CLIM8 projesi, özel bir konsol ve ilgili öğrenme materyallerini bir araya getirerek yukarıda belirtilen sorunun çözülmesine yardımcı olmayı amaçlamaktadır.</w:t>
                      </w:r>
                    </w:p>
                    <w:p w14:paraId="4F6B8500" w14:textId="0996A99C" w:rsidR="00384C86" w:rsidRPr="00FB6941" w:rsidRDefault="00384C86" w:rsidP="00384C86">
                      <w:pPr>
                        <w:jc w:val="both"/>
                        <w:rPr>
                          <w:szCs w:val="28"/>
                          <w:lang w:val="tr-TR"/>
                        </w:rPr>
                      </w:pPr>
                      <w:r w:rsidRPr="00FB6941">
                        <w:rPr>
                          <w:szCs w:val="28"/>
                          <w:lang w:val="tr-TR"/>
                        </w:rPr>
                        <w:t xml:space="preserve">Konsol, yalnızca öğrenme araçları için bir platform olarak değil, aynı zamanda fiziksel bilgi işlem kullanarak </w:t>
                      </w:r>
                      <w:r w:rsidR="000911F0">
                        <w:rPr>
                          <w:szCs w:val="28"/>
                          <w:lang w:val="tr-TR"/>
                        </w:rPr>
                        <w:t xml:space="preserve">öğrencilerin </w:t>
                      </w:r>
                      <w:r w:rsidRPr="00FB6941">
                        <w:rPr>
                          <w:szCs w:val="28"/>
                          <w:lang w:val="tr-TR"/>
                        </w:rPr>
                        <w:t xml:space="preserve">kendi senaryolarını </w:t>
                      </w:r>
                      <w:r w:rsidR="000911F0">
                        <w:rPr>
                          <w:szCs w:val="28"/>
                          <w:lang w:val="tr-TR"/>
                        </w:rPr>
                        <w:t xml:space="preserve">oluşturmalarına </w:t>
                      </w:r>
                      <w:r w:rsidRPr="00FB6941">
                        <w:rPr>
                          <w:szCs w:val="28"/>
                          <w:lang w:val="tr-TR"/>
                        </w:rPr>
                        <w:t>ve oyunlarını programla</w:t>
                      </w:r>
                      <w:r w:rsidR="000911F0">
                        <w:rPr>
                          <w:szCs w:val="28"/>
                          <w:lang w:val="tr-TR"/>
                        </w:rPr>
                        <w:t>malarına</w:t>
                      </w:r>
                      <w:r w:rsidRPr="00FB6941">
                        <w:rPr>
                          <w:szCs w:val="28"/>
                          <w:lang w:val="tr-TR"/>
                        </w:rPr>
                        <w:t xml:space="preserve"> </w:t>
                      </w:r>
                      <w:proofErr w:type="gramStart"/>
                      <w:r w:rsidR="000911F0">
                        <w:rPr>
                          <w:szCs w:val="28"/>
                          <w:lang w:val="tr-TR"/>
                        </w:rPr>
                        <w:t>imkan</w:t>
                      </w:r>
                      <w:proofErr w:type="gramEnd"/>
                      <w:r w:rsidR="000911F0">
                        <w:rPr>
                          <w:szCs w:val="28"/>
                          <w:lang w:val="tr-TR"/>
                        </w:rPr>
                        <w:t xml:space="preserve"> sağlayan </w:t>
                      </w:r>
                      <w:r w:rsidRPr="00FB6941">
                        <w:rPr>
                          <w:szCs w:val="28"/>
                          <w:lang w:val="tr-TR"/>
                        </w:rPr>
                        <w:t>bir öğrenme aracı olarak da işlev görecektir.</w:t>
                      </w:r>
                    </w:p>
                    <w:p w14:paraId="6ADA430A" w14:textId="43A96158" w:rsidR="00384C86" w:rsidRPr="00FB6941" w:rsidRDefault="00384C86" w:rsidP="00384C86">
                      <w:pPr>
                        <w:jc w:val="both"/>
                        <w:rPr>
                          <w:szCs w:val="28"/>
                          <w:lang w:val="tr-TR"/>
                        </w:rPr>
                      </w:pPr>
                      <w:r w:rsidRPr="00FB6941">
                        <w:rPr>
                          <w:szCs w:val="28"/>
                          <w:lang w:val="tr-TR"/>
                        </w:rPr>
                        <w:t xml:space="preserve">Buna, STEM mükemmelliği ve pratik bilgiyi bir çevre bilinci ve farkındalığı duygusuyla bağlayan gençlere ilgili ve ilgi çekici dersler vermek için bu konsolu kullanma konusunda öğretmenleri desteklemek için </w:t>
                      </w:r>
                      <w:r w:rsidR="000911F0">
                        <w:rPr>
                          <w:szCs w:val="28"/>
                          <w:lang w:val="tr-TR"/>
                        </w:rPr>
                        <w:t xml:space="preserve">hazırlanan </w:t>
                      </w:r>
                      <w:r w:rsidRPr="00FB6941">
                        <w:rPr>
                          <w:szCs w:val="28"/>
                          <w:lang w:val="tr-TR"/>
                        </w:rPr>
                        <w:t>bir dizi ders planı eşlik edecektir.</w:t>
                      </w:r>
                    </w:p>
                    <w:p w14:paraId="454E0A8B" w14:textId="640FE699" w:rsidR="00B33D5E" w:rsidRPr="00FB6941" w:rsidRDefault="00384C86" w:rsidP="00384C86">
                      <w:pPr>
                        <w:jc w:val="both"/>
                        <w:rPr>
                          <w:sz w:val="20"/>
                          <w:szCs w:val="18"/>
                          <w:lang w:val="tr-TR"/>
                        </w:rPr>
                      </w:pPr>
                      <w:r w:rsidRPr="00FB6941">
                        <w:rPr>
                          <w:szCs w:val="28"/>
                          <w:lang w:val="tr-TR"/>
                        </w:rPr>
                        <w:t>Tüm bunlar, öğretmenlerin ve diğer kullanıcılar</w:t>
                      </w:r>
                      <w:r w:rsidR="00C53688">
                        <w:rPr>
                          <w:szCs w:val="28"/>
                          <w:lang w:val="tr-TR"/>
                        </w:rPr>
                        <w:t>la</w:t>
                      </w:r>
                      <w:r w:rsidRPr="00FB6941">
                        <w:rPr>
                          <w:szCs w:val="28"/>
                          <w:lang w:val="tr-TR"/>
                        </w:rPr>
                        <w:t xml:space="preserve"> uygulayıcıların sorular sormasına, tavsiye almasına ve </w:t>
                      </w:r>
                      <w:r w:rsidR="007C65B3">
                        <w:rPr>
                          <w:szCs w:val="28"/>
                          <w:lang w:val="tr-TR"/>
                        </w:rPr>
                        <w:t>birbirlerine</w:t>
                      </w:r>
                      <w:r w:rsidRPr="00FB6941">
                        <w:rPr>
                          <w:szCs w:val="28"/>
                          <w:lang w:val="tr-TR"/>
                        </w:rPr>
                        <w:t xml:space="preserve"> destek sağlamak ve proje kaynaklarını daha da geliştirmek için birbirleriyle etkileşime girmesine izin verecek olan STEM4CLIM8 Kulübü tarafından daha organik bir şekilde desteklenecektir.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33D5E" w:rsidRPr="00B33D5E" w:rsidSect="00571059">
      <w:headerReference w:type="even" r:id="rId24"/>
      <w:headerReference w:type="default" r:id="rId25"/>
      <w:pgSz w:w="15840" w:h="12240" w:orient="landscape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53778" w14:textId="77777777" w:rsidR="00E05F9E" w:rsidRDefault="00E05F9E" w:rsidP="00DD7039">
      <w:pPr>
        <w:spacing w:after="0" w:line="240" w:lineRule="auto"/>
      </w:pPr>
      <w:r>
        <w:separator/>
      </w:r>
    </w:p>
  </w:endnote>
  <w:endnote w:type="continuationSeparator" w:id="0">
    <w:p w14:paraId="4587C7FD" w14:textId="77777777" w:rsidR="00E05F9E" w:rsidRDefault="00E05F9E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02487" w14:textId="77777777" w:rsidR="00E05F9E" w:rsidRDefault="00E05F9E" w:rsidP="00DD7039">
      <w:pPr>
        <w:spacing w:after="0" w:line="240" w:lineRule="auto"/>
      </w:pPr>
      <w:r>
        <w:separator/>
      </w:r>
    </w:p>
  </w:footnote>
  <w:footnote w:type="continuationSeparator" w:id="0">
    <w:p w14:paraId="4BB84146" w14:textId="77777777" w:rsidR="00E05F9E" w:rsidRDefault="00E05F9E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5C023" w14:textId="733326EF" w:rsidR="00B5749E" w:rsidRDefault="00B33D5E">
    <w:pPr>
      <w:pStyle w:val="stBilgi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278510" wp14:editId="0BEB0392">
              <wp:simplePos x="0" y="0"/>
              <wp:positionH relativeFrom="column">
                <wp:posOffset>-590550</wp:posOffset>
              </wp:positionH>
              <wp:positionV relativeFrom="paragraph">
                <wp:posOffset>-838200</wp:posOffset>
              </wp:positionV>
              <wp:extent cx="10256520" cy="9888215"/>
              <wp:effectExtent l="0" t="0" r="0" b="0"/>
              <wp:wrapNone/>
              <wp:docPr id="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56520" cy="9888215"/>
                        <a:chOff x="-9230" y="1"/>
                        <a:chExt cx="9938805" cy="8562290"/>
                      </a:xfrm>
                    </wpg:grpSpPr>
                    <wps:wsp>
                      <wps:cNvPr id="5" name="Freeform 14"/>
                      <wps:cNvSpPr>
                        <a:spLocks/>
                      </wps:cNvSpPr>
                      <wps:spPr bwMode="auto">
                        <a:xfrm flipH="1">
                          <a:off x="-9230" y="1"/>
                          <a:ext cx="3342005" cy="6856757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15"/>
                      <wps:cNvSpPr>
                        <a:spLocks/>
                      </wps:cNvSpPr>
                      <wps:spPr bwMode="auto">
                        <a:xfrm flipH="1">
                          <a:off x="6608460" y="6117621"/>
                          <a:ext cx="3274483" cy="2265439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16"/>
                      <wps:cNvSpPr>
                        <a:spLocks/>
                      </wps:cNvSpPr>
                      <wps:spPr bwMode="auto">
                        <a:xfrm flipH="1">
                          <a:off x="6608460" y="6117617"/>
                          <a:ext cx="3274483" cy="2444674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19"/>
                      <wps:cNvSpPr>
                        <a:spLocks/>
                      </wps:cNvSpPr>
                      <wps:spPr bwMode="auto">
                        <a:xfrm flipH="1">
                          <a:off x="3318955" y="4185640"/>
                          <a:ext cx="3289514" cy="2044523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20"/>
                      <wps:cNvSpPr>
                        <a:spLocks/>
                      </wps:cNvSpPr>
                      <wps:spPr bwMode="auto">
                        <a:xfrm flipH="1">
                          <a:off x="3294995" y="3902197"/>
                          <a:ext cx="3313466" cy="2327963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21"/>
                      <wps:cNvSpPr>
                        <a:spLocks/>
                      </wps:cNvSpPr>
                      <wps:spPr bwMode="auto">
                        <a:xfrm rot="10800000" flipH="1">
                          <a:off x="7471420" y="722442"/>
                          <a:ext cx="2458155" cy="608346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 flipH="1">
                          <a:off x="0" y="4888831"/>
                          <a:ext cx="3313465" cy="19679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6B5809" id="Group 3" o:spid="_x0000_s1026" style="position:absolute;margin-left:-46.5pt;margin-top:-66pt;width:807.6pt;height:778.6pt;flip:x;z-index:251662336;mso-width-relative:margin;mso-height-relative:margin" coordorigin="-92" coordsize="99388,8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">
              <v:shape id="Freeform 14" o:spid="_x0000_s1027" style="position:absolute;left:-92;width:33419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awwwAAANoAAAAPAAAAZHJzL2Rvd25yZXYueG1sRI9RS8NA&#10;EITfC/6HYwVfir1UqU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YLJmsMMAAADaAAAADwAA&#10;AAAAAAAAAAAAAAAHAgAAZHJzL2Rvd25yZXYueG1sUEsFBgAAAAADAAMAtwAAAPcCAAAAAA==&#10;" path="m1061,v,1781,,1781,,1781c456,1853,166,2257,56,2448v-56,,-56,,-56,c,,,,,l1061,xe" fillcolor="#99cb38 [3204]" stroked="f">
                <v:path arrowok="t" o:connecttype="custom" o:connectlocs="3342005,0;3342005,4988515;176392,6856757;0,6856757;0,0;3342005,0" o:connectangles="0,0,0,0,0,0"/>
              </v:shape>
              <v:shape id="Freeform 15" o:spid="_x0000_s1028" style="position:absolute;left:66084;top:61176;width:32745;height:22654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" path="m1047,v,809,,809,,809c,809,,809,,809,,297,,297,,297,610,380,945,142,1047,xe" fillcolor="#37a76f [3206]" stroked="f">
                <v:path arrowok="t" o:connecttype="custom" o:connectlocs="3274483,0;3274483,2265439;0,2265439;0,831688;3274483,0" o:connectangles="0,0,0,0,0"/>
              </v:shape>
              <v:shape id="Freeform 16" o:spid="_x0000_s1029" style="position:absolute;left:66084;top:61176;width:32745;height:24446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274483,0;3274483,2444674;0,2444674;0,1010913;3274483,0" o:connectangles="0,0,0,0,0"/>
              </v:shape>
              <v:shape id="Freeform 19" o:spid="_x0000_s1030" style="position:absolute;left:33189;top:41856;width:32895;height:20445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" path="m1060,v,151,,151,,151c903,179,752,226,611,293,416,385,189,525,,730,,690,,690,,690,109,590,514,135,876,35,922,23,971,18,1018,8l1060,xe" fillcolor="#37a76f [3206]" stroked="f">
                <v:path arrowok="t" o:connecttype="custom" o:connectlocs="3289514,0;3289514,422908;1896126,820610;0,2044523;0,1932494;2718504,98025;3159175,22406;3289514,0" o:connectangles="0,0,0,0,0,0,0,0"/>
              </v:shape>
              <v:shape id="Freeform 20" o:spid="_x0000_s1031" style="position:absolute;left:32949;top:39021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313466,0;3313466,425813;1909932,941270;0,2327963;0,2215907;2738298,148474;3182178,36418;3313466,0" o:connectangles="0,0,0,0,0,0,0,0"/>
              </v:shape>
              <v:shape id="Freeform 21" o:spid="_x0000_s1032" style="position:absolute;left:74714;top:7224;width:24581;height:6083;rotation:180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" path="m786,29v,109,,109,,109c,138,,138,,138,465,,696,13,786,29xe" fillcolor="#37a76f [3206]" stroked="f">
                <v:path arrowok="t" o:connecttype="custom" o:connectlocs="2458155,127841;2458155,608346;0,608346;2458155,127841" o:connectangles="0,0,0,0"/>
              </v:shape>
              <v:shape id="Freeform 5" o:spid="_x0000_s1033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" path="m1055,v,33,,33,,33c450,105,160,509,50,700,,700,,700,,700,116,500,421,76,1055,xe" fillcolor="#37a76f [3206]" stroked="f">
                <v:path arrowok="t" o:connecttype="custom" o:connectlocs="3313465,0;3313465,92774;157036,1967927;0,1967927;3313465,0" o:connectangles="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08F21" w14:textId="64A9ECC7" w:rsidR="00DD7039" w:rsidRDefault="00032F1A" w:rsidP="00D14FD3">
    <w:pPr>
      <w:pStyle w:val="stBilgi"/>
      <w:tabs>
        <w:tab w:val="clear" w:pos="4680"/>
        <w:tab w:val="clear" w:pos="9360"/>
        <w:tab w:val="left" w:pos="12600"/>
      </w:tabs>
      <w:ind w:firstLine="720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EE66B8F" wp14:editId="2803C7C0">
              <wp:simplePos x="0" y="0"/>
              <wp:positionH relativeFrom="page">
                <wp:posOffset>0</wp:posOffset>
              </wp:positionH>
              <wp:positionV relativeFrom="page">
                <wp:posOffset>-13681</wp:posOffset>
              </wp:positionV>
              <wp:extent cx="10257369" cy="899433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57369" cy="8994332"/>
                        <a:chOff x="0" y="-23206"/>
                        <a:chExt cx="10257369" cy="8994332"/>
                      </a:xfrm>
                    </wpg:grpSpPr>
                    <wps:wsp>
                      <wps:cNvPr id="3" name="Rectangle 35"/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reeform 14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5"/>
                      <wps:cNvSpPr>
                        <a:spLocks/>
                      </wps:cNvSpPr>
                      <wps:spPr bwMode="auto">
                        <a:xfrm flipH="1">
                          <a:off x="6878984" y="6744597"/>
                          <a:ext cx="3378385" cy="1949373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 flipH="1">
                          <a:off x="6878983" y="6867525"/>
                          <a:ext cx="3378385" cy="2103601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9"/>
                      <wps:cNvSpPr>
                        <a:spLocks/>
                      </wps:cNvSpPr>
                      <wps:spPr bwMode="auto">
                        <a:xfrm flipH="1">
                          <a:off x="3447977" y="4524375"/>
                          <a:ext cx="3448514" cy="237135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20"/>
                      <wps:cNvSpPr>
                        <a:spLocks/>
                      </wps:cNvSpPr>
                      <wps:spPr bwMode="auto">
                        <a:xfrm flipH="1">
                          <a:off x="3422162" y="4276476"/>
                          <a:ext cx="3474329" cy="2752973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1"/>
                      <wps:cNvSpPr>
                        <a:spLocks/>
                      </wps:cNvSpPr>
                      <wps:spPr bwMode="auto">
                        <a:xfrm rot="10800000" flipH="1">
                          <a:off x="7515297" y="-23206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5"/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A8EBF8" id="Group 1" o:spid="_x0000_s1026" alt="&quot;&quot;" style="position:absolute;margin-left:0;margin-top:-1.1pt;width:807.65pt;height:708.2pt;z-index:251657216;mso-position-horizontal-relative:page;mso-position-vertical-relative:page" coordorigin=",-232" coordsize="102573,89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">
              <v:shape id="Rectangle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Freeform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Freeform 15" o:spid="_x0000_s1029" style="position:absolute;left:68789;top:67445;width:33784;height:19494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" path="m1047,v,809,,809,,809c,809,,809,,809,,297,,297,,297,610,380,945,142,1047,xe" fillcolor="#37a76f [3206]" stroked="f">
                <v:path arrowok="t" o:connecttype="custom" o:connectlocs="3378385,0;3378385,1949373;0,1949373;0,715654;3378385,0" o:connectangles="0,0,0,0,0"/>
              </v:shape>
              <v:shape id="Freeform 16" o:spid="_x0000_s1030" style="position:absolute;left:68789;top:68675;width:33784;height:21036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" path="m1047,v,873,,873,,873c,873,,873,,873,,361,,361,,361,610,444,945,142,1047,xe" fillcolor="#99cb38 [3204]" stroked="f">
                <v:path arrowok="t" o:connecttype="custom" o:connectlocs="3378385,0;3378385,2103601;0,2103601;0,869874;3378385,0" o:connectangles="0,0,0,0,0"/>
              </v:shape>
              <v:shape id="Freeform 19" o:spid="_x0000_s1031" style="position:absolute;left:34479;top:45243;width:34485;height:23714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" path="m1060,v,151,,151,,151c903,179,752,226,611,293,416,385,189,525,,730,,690,,690,,690,109,590,514,135,876,35,922,23,971,18,1018,8l1060,xe" fillcolor="#37a76f [3206]" stroked="f">
                <v:path arrowok="t" o:connecttype="custom" o:connectlocs="3448514,0;3448514,490514;1987776,951792;0,2371358;0,2241421;2849904,113695;3311875,25987;3448514,0" o:connectangles="0,0,0,0,0,0,0,0"/>
              </v:shape>
              <v:shape id="Freeform 20" o:spid="_x0000_s1032" style="position:absolute;left:34221;top:42764;width:34743;height:2753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" path="m1060,v,152,,152,,152c903,194,752,256,611,336,416,447,189,608,,831,,791,,791,,791,109,681,514,187,876,53,922,37,971,27,1018,13l1060,xe" fillcolor="#99cb38 [3204]" stroked="f">
                <v:path arrowok="t" o:connecttype="custom" o:connectlocs="3474329,0;3474329,503552;2002656,1113115;0,2752973;0,2620459;2871238,175581;3336667,43067;3474329,0" o:connectangles="0,0,0,0,0,0,0,0"/>
              </v:shape>
              <v:shape id="Freeform 21" o:spid="_x0000_s1033" style="position:absolute;left:75152;top:-232;width:25362;height:7022;rotation:180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Freeform 5" o:spid="_x0000_s1034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D14FD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735C80"/>
    <w:multiLevelType w:val="hybridMultilevel"/>
    <w:tmpl w:val="1B4EC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156F2"/>
    <w:multiLevelType w:val="hybridMultilevel"/>
    <w:tmpl w:val="B7E6A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589820">
    <w:abstractNumId w:val="0"/>
  </w:num>
  <w:num w:numId="2" w16cid:durableId="845287352">
    <w:abstractNumId w:val="1"/>
  </w:num>
  <w:num w:numId="3" w16cid:durableId="1442650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37D"/>
    <w:rsid w:val="00032F1A"/>
    <w:rsid w:val="000911F0"/>
    <w:rsid w:val="0009727F"/>
    <w:rsid w:val="00107813"/>
    <w:rsid w:val="00172E8B"/>
    <w:rsid w:val="001B5D14"/>
    <w:rsid w:val="00330144"/>
    <w:rsid w:val="0033735F"/>
    <w:rsid w:val="0034637D"/>
    <w:rsid w:val="00384C86"/>
    <w:rsid w:val="00490A99"/>
    <w:rsid w:val="004B730C"/>
    <w:rsid w:val="00551578"/>
    <w:rsid w:val="00571059"/>
    <w:rsid w:val="0063717E"/>
    <w:rsid w:val="00657049"/>
    <w:rsid w:val="00674EF6"/>
    <w:rsid w:val="0068630D"/>
    <w:rsid w:val="006D22BB"/>
    <w:rsid w:val="006D64E0"/>
    <w:rsid w:val="007159BD"/>
    <w:rsid w:val="00772500"/>
    <w:rsid w:val="007C65B3"/>
    <w:rsid w:val="00802B86"/>
    <w:rsid w:val="00807373"/>
    <w:rsid w:val="00856D82"/>
    <w:rsid w:val="00961FD4"/>
    <w:rsid w:val="00A21AC6"/>
    <w:rsid w:val="00A77242"/>
    <w:rsid w:val="00B33D5E"/>
    <w:rsid w:val="00B5749E"/>
    <w:rsid w:val="00BC2EFF"/>
    <w:rsid w:val="00BD43AD"/>
    <w:rsid w:val="00C261C4"/>
    <w:rsid w:val="00C429F7"/>
    <w:rsid w:val="00C44701"/>
    <w:rsid w:val="00C53688"/>
    <w:rsid w:val="00C772AB"/>
    <w:rsid w:val="00C91E8B"/>
    <w:rsid w:val="00CA5837"/>
    <w:rsid w:val="00D14FD3"/>
    <w:rsid w:val="00D531E4"/>
    <w:rsid w:val="00D64176"/>
    <w:rsid w:val="00DD7039"/>
    <w:rsid w:val="00DF27E8"/>
    <w:rsid w:val="00E05F9E"/>
    <w:rsid w:val="00E23212"/>
    <w:rsid w:val="00E31A40"/>
    <w:rsid w:val="00EC0721"/>
    <w:rsid w:val="00EC6FFF"/>
    <w:rsid w:val="00F87DDD"/>
    <w:rsid w:val="00F9063B"/>
    <w:rsid w:val="00FB6941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29E7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D5E"/>
    <w:rPr>
      <w:rFonts w:ascii="Verdana" w:hAnsi="Verdana"/>
      <w:color w:val="auto"/>
      <w:sz w:val="22"/>
    </w:rPr>
  </w:style>
  <w:style w:type="paragraph" w:styleId="Balk1">
    <w:name w:val="heading 1"/>
    <w:basedOn w:val="Normal"/>
    <w:next w:val="Normal"/>
    <w:link w:val="Balk1Ch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Balk2">
    <w:name w:val="heading 2"/>
    <w:basedOn w:val="Normal"/>
    <w:next w:val="Normal"/>
    <w:link w:val="Balk2Char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Balk3">
    <w:name w:val="heading 3"/>
    <w:basedOn w:val="Normal"/>
    <w:next w:val="Normal"/>
    <w:link w:val="Balk3Ch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NormalTablo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ralkYok">
    <w:name w:val="No Spacing"/>
    <w:uiPriority w:val="5"/>
    <w:qFormat/>
    <w:pPr>
      <w:spacing w:after="0" w:line="240" w:lineRule="auto"/>
    </w:pPr>
  </w:style>
  <w:style w:type="paragraph" w:styleId="KonuBal">
    <w:name w:val="Title"/>
    <w:basedOn w:val="Normal"/>
    <w:next w:val="Normal"/>
    <w:link w:val="KonuBalChar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KonuBalChar">
    <w:name w:val="Konu Başlığı Char"/>
    <w:basedOn w:val="VarsaylanParagrafYazTipi"/>
    <w:link w:val="KonuBal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Altyaz">
    <w:name w:val="Subtitle"/>
    <w:basedOn w:val="Normal"/>
    <w:next w:val="Normal"/>
    <w:link w:val="AltyazCh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AltyazChar">
    <w:name w:val="Altyazı Char"/>
    <w:basedOn w:val="VarsaylanParagrafYazTipi"/>
    <w:link w:val="Altyaz"/>
    <w:uiPriority w:val="4"/>
    <w:rsid w:val="00DF27E8"/>
    <w:rPr>
      <w:rFonts w:asciiTheme="majorHAnsi" w:hAnsiTheme="majorHAnsi"/>
      <w:sz w:val="24"/>
    </w:rPr>
  </w:style>
  <w:style w:type="paragraph" w:customStyle="1" w:styleId="Organization">
    <w:name w:val="Organization"/>
    <w:basedOn w:val="Normal"/>
    <w:next w:val="Normal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Balk1Char">
    <w:name w:val="Başlık 1 Char"/>
    <w:basedOn w:val="VarsaylanParagrafYazTipi"/>
    <w:link w:val="Balk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bekMetni">
    <w:name w:val="Block Text"/>
    <w:basedOn w:val="Normal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Balk2Char">
    <w:name w:val="Başlık 2 Char"/>
    <w:basedOn w:val="VarsaylanParagrafYazTipi"/>
    <w:link w:val="Balk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Balk3Char">
    <w:name w:val="Başlık 3 Char"/>
    <w:basedOn w:val="VarsaylanParagrafYazTipi"/>
    <w:link w:val="Balk3"/>
    <w:uiPriority w:val="2"/>
    <w:rsid w:val="00330144"/>
    <w:rPr>
      <w:rFonts w:asciiTheme="majorHAnsi" w:hAnsiTheme="majorHAnsi"/>
      <w:b/>
      <w:bCs/>
      <w:sz w:val="22"/>
    </w:rPr>
  </w:style>
  <w:style w:type="paragraph" w:styleId="Alnt">
    <w:name w:val="Quote"/>
    <w:basedOn w:val="Normal"/>
    <w:next w:val="Normal"/>
    <w:link w:val="AlntCh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AlntChar">
    <w:name w:val="Alıntı Char"/>
    <w:basedOn w:val="VarsaylanParagrafYazTipi"/>
    <w:link w:val="Alnt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BlockHeading">
    <w:name w:val="Block Heading"/>
    <w:basedOn w:val="Normal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BlockText2">
    <w:name w:val="Block Text 2"/>
    <w:basedOn w:val="Normal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ListeMaddemi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stBilgi">
    <w:name w:val="header"/>
    <w:basedOn w:val="Normal"/>
    <w:link w:val="stBilgi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674EF6"/>
    <w:rPr>
      <w:color w:val="auto"/>
      <w:sz w:val="22"/>
    </w:rPr>
  </w:style>
  <w:style w:type="paragraph" w:styleId="AltBilgi">
    <w:name w:val="footer"/>
    <w:basedOn w:val="Normal"/>
    <w:link w:val="AltBilgi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674EF6"/>
    <w:rPr>
      <w:color w:val="auto"/>
      <w:sz w:val="22"/>
    </w:rPr>
  </w:style>
  <w:style w:type="paragraph" w:customStyle="1" w:styleId="Heading2Alternate">
    <w:name w:val="Heading 2 Alternate"/>
    <w:basedOn w:val="Balk2"/>
    <w:qFormat/>
    <w:rsid w:val="00A21AC6"/>
    <w:pPr>
      <w:spacing w:before="5680"/>
    </w:pPr>
  </w:style>
  <w:style w:type="paragraph" w:customStyle="1" w:styleId="Heading3Alternate">
    <w:name w:val="Heading 3 Alternate"/>
    <w:basedOn w:val="Balk3"/>
    <w:qFormat/>
    <w:rsid w:val="0068630D"/>
    <w:pPr>
      <w:spacing w:before="7680"/>
      <w:jc w:val="center"/>
    </w:pPr>
  </w:style>
  <w:style w:type="paragraph" w:customStyle="1" w:styleId="NormalAlternate">
    <w:name w:val="Normal Alternate"/>
    <w:basedOn w:val="Normal"/>
    <w:qFormat/>
    <w:rsid w:val="00807373"/>
    <w:pPr>
      <w:spacing w:before="4680"/>
    </w:pPr>
  </w:style>
  <w:style w:type="paragraph" w:styleId="ListeParagraf">
    <w:name w:val="List Paragraph"/>
    <w:basedOn w:val="Normal"/>
    <w:uiPriority w:val="34"/>
    <w:unhideWhenUsed/>
    <w:qFormat/>
    <w:rsid w:val="00C772AB"/>
    <w:pPr>
      <w:ind w:left="720"/>
      <w:contextualSpacing/>
    </w:pPr>
  </w:style>
  <w:style w:type="character" w:customStyle="1" w:styleId="rynqvb">
    <w:name w:val="rynqvb"/>
    <w:basedOn w:val="VarsaylanParagrafYazTipi"/>
    <w:rsid w:val="006D6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STEM4CLIM8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stem4clim8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stem4clim8.eu/?fbclid=IwAR0z1yHjFrXtwU-rywgmfzGfvfBnFYWBvneDligSMSBV_GzYxe0Q7TKGF44" TargetMode="External"/><Relationship Id="rId23" Type="http://schemas.openxmlformats.org/officeDocument/2006/relationships/image" Target="media/image10.jp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%20Giannopoulo\AppData\Roaming\Microsoft\Templates\Interior%20design%20brochure.dotx" TargetMode="External"/></Relationship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66A443-4889-4741-A826-663CF246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Interior design brochure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2022-11-04T12:17:00Z</dcterms:created>
  <dcterms:modified xsi:type="dcterms:W3CDTF">2022-11-05T19:25:00Z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